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NewsletterTable"/>
        <w:tblW w:w="3227" w:type="pct"/>
        <w:shd w:val="clear" w:color="auto" w:fill="FFFF00"/>
        <w:tblLook w:val="0660" w:firstRow="1" w:lastRow="1" w:firstColumn="0" w:lastColumn="0" w:noHBand="1" w:noVBand="1"/>
        <w:tblDescription w:val="Title"/>
      </w:tblPr>
      <w:tblGrid>
        <w:gridCol w:w="6970"/>
      </w:tblGrid>
      <w:tr w:rsidR="00A8101A" w:rsidRPr="00A8101A" w14:paraId="115D210E" w14:textId="77777777" w:rsidTr="00A8101A">
        <w:trPr>
          <w:cnfStyle w:val="100000000000" w:firstRow="1" w:lastRow="0" w:firstColumn="0" w:lastColumn="0" w:oddVBand="0" w:evenVBand="0" w:oddHBand="0" w:evenHBand="0" w:firstRowFirstColumn="0" w:firstRowLastColumn="0" w:lastRowFirstColumn="0" w:lastRowLastColumn="0"/>
          <w:trHeight w:val="49"/>
        </w:trPr>
        <w:tc>
          <w:tcPr>
            <w:tcW w:w="5000" w:type="pct"/>
            <w:shd w:val="clear" w:color="auto" w:fill="FFFF00"/>
          </w:tcPr>
          <w:p w14:paraId="7E875541" w14:textId="7B806D9C" w:rsidR="005D5BF5" w:rsidRPr="00A8101A" w:rsidRDefault="00B84AFB" w:rsidP="007C476E">
            <w:pPr>
              <w:pStyle w:val="TableSpace"/>
              <w:ind w:hanging="54"/>
              <w:rPr>
                <w:color w:val="EE0000"/>
              </w:rPr>
            </w:pPr>
            <w:r w:rsidRPr="00A8101A">
              <w:rPr>
                <w:color w:val="EE0000"/>
              </w:rPr>
              <w:t xml:space="preserve">  </w:t>
            </w:r>
          </w:p>
        </w:tc>
      </w:tr>
      <w:tr w:rsidR="00A8101A" w:rsidRPr="00A8101A" w14:paraId="7EA5E86B" w14:textId="77777777" w:rsidTr="00A8101A">
        <w:trPr>
          <w:trHeight w:val="321"/>
        </w:trPr>
        <w:tc>
          <w:tcPr>
            <w:tcW w:w="5000" w:type="pct"/>
            <w:shd w:val="clear" w:color="auto" w:fill="FFFF00"/>
          </w:tcPr>
          <w:p w14:paraId="3077D8BA" w14:textId="09A735C7" w:rsidR="005D5BF5" w:rsidRPr="00A8101A" w:rsidRDefault="00E01BB0" w:rsidP="00B84AFB">
            <w:pPr>
              <w:pStyle w:val="Title"/>
              <w:ind w:left="0" w:hanging="54"/>
              <w:jc w:val="center"/>
              <w:rPr>
                <w:color w:val="EE0000"/>
              </w:rPr>
            </w:pPr>
            <w:r>
              <w:rPr>
                <w:color w:val="EE0000"/>
              </w:rPr>
              <w:t>April</w:t>
            </w:r>
            <w:r w:rsidR="00F14D46" w:rsidRPr="00A8101A">
              <w:rPr>
                <w:color w:val="EE0000"/>
              </w:rPr>
              <w:t xml:space="preserve"> </w:t>
            </w:r>
            <w:r w:rsidR="002A520F" w:rsidRPr="00A8101A">
              <w:rPr>
                <w:color w:val="EE0000"/>
              </w:rPr>
              <w:t>20</w:t>
            </w:r>
            <w:r w:rsidR="008860A9" w:rsidRPr="00A8101A">
              <w:rPr>
                <w:color w:val="EE0000"/>
              </w:rPr>
              <w:t>2</w:t>
            </w:r>
            <w:r w:rsidR="00846F62">
              <w:rPr>
                <w:color w:val="EE0000"/>
              </w:rPr>
              <w:t>6</w:t>
            </w:r>
            <w:r w:rsidR="00D32517" w:rsidRPr="00A8101A">
              <w:rPr>
                <w:color w:val="EE0000"/>
              </w:rPr>
              <w:t xml:space="preserve"> Newsletter</w:t>
            </w:r>
          </w:p>
        </w:tc>
      </w:tr>
      <w:tr w:rsidR="00A8101A" w:rsidRPr="00A8101A" w14:paraId="2EA99D05" w14:textId="77777777" w:rsidTr="00A8101A">
        <w:trPr>
          <w:cnfStyle w:val="010000000000" w:firstRow="0" w:lastRow="1" w:firstColumn="0" w:lastColumn="0" w:oddVBand="0" w:evenVBand="0" w:oddHBand="0" w:evenHBand="0" w:firstRowFirstColumn="0" w:firstRowLastColumn="0" w:lastRowFirstColumn="0" w:lastRowLastColumn="0"/>
          <w:trHeight w:val="69"/>
        </w:trPr>
        <w:tc>
          <w:tcPr>
            <w:tcW w:w="5000" w:type="pct"/>
            <w:shd w:val="clear" w:color="auto" w:fill="FFFF00"/>
          </w:tcPr>
          <w:p w14:paraId="24F634D3" w14:textId="3C36B175" w:rsidR="005D5BF5" w:rsidRPr="00A8101A" w:rsidRDefault="005D5BF5" w:rsidP="007C476E">
            <w:pPr>
              <w:pStyle w:val="TableSpace"/>
              <w:ind w:hanging="54"/>
              <w:rPr>
                <w:color w:val="EE0000"/>
              </w:rPr>
            </w:pPr>
          </w:p>
        </w:tc>
      </w:tr>
    </w:tbl>
    <w:p w14:paraId="4BF995D7" w14:textId="049D6E6A" w:rsidR="0089340F" w:rsidRDefault="00753737" w:rsidP="00677784">
      <w:pPr>
        <w:pStyle w:val="Organization"/>
        <w:spacing w:before="0"/>
        <w:ind w:left="0"/>
        <w:rPr>
          <w:color w:val="FF0000"/>
          <w:sz w:val="28"/>
          <w:szCs w:val="28"/>
        </w:rPr>
      </w:pPr>
      <w:r w:rsidRPr="00A41E85">
        <w:rPr>
          <w:noProof/>
          <w:color w:val="FF0000"/>
          <w:sz w:val="28"/>
          <w:szCs w:val="28"/>
        </w:rPr>
        <mc:AlternateContent>
          <mc:Choice Requires="wps">
            <w:drawing>
              <wp:anchor distT="0" distB="0" distL="114300" distR="114300" simplePos="0" relativeHeight="251655168" behindDoc="0" locked="0" layoutInCell="1" allowOverlap="0" wp14:anchorId="031FEC80" wp14:editId="1C11706A">
                <wp:simplePos x="0" y="0"/>
                <wp:positionH relativeFrom="page">
                  <wp:posOffset>5126355</wp:posOffset>
                </wp:positionH>
                <wp:positionV relativeFrom="margin">
                  <wp:posOffset>-199390</wp:posOffset>
                </wp:positionV>
                <wp:extent cx="2359660" cy="2399030"/>
                <wp:effectExtent l="0" t="0" r="2540" b="127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2359660" cy="2399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8A8C80" w14:textId="0AF05577" w:rsidR="00202BF7" w:rsidRDefault="00322E3B" w:rsidP="006A1C4A">
                            <w:pPr>
                              <w:pStyle w:val="Photo"/>
                              <w:spacing w:after="0"/>
                              <w:jc w:val="left"/>
                              <w:rPr>
                                <w:noProof/>
                              </w:rPr>
                            </w:pPr>
                            <w:r>
                              <w:rPr>
                                <w:noProof/>
                              </w:rPr>
                              <w:t xml:space="preserve">    </w:t>
                            </w:r>
                            <w:r w:rsidR="00033C34">
                              <w:rPr>
                                <w:noProof/>
                              </w:rPr>
                              <w:t xml:space="preserve">               </w:t>
                            </w:r>
                            <w:r w:rsidR="00033C34">
                              <w:rPr>
                                <w:noProof/>
                              </w:rPr>
                              <w:drawing>
                                <wp:inline distT="0" distB="0" distL="0" distR="0" wp14:anchorId="6421800B" wp14:editId="3129C2A2">
                                  <wp:extent cx="1066800" cy="862134"/>
                                  <wp:effectExtent l="0" t="0" r="0" b="0"/>
                                  <wp:docPr id="1801550792" name="Picture 4" descr="A red circle with a white and yellow eagle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851288" name="Picture 4" descr="A red circle with a white and yellow eagle head&#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068154" cy="863229"/>
                                          </a:xfrm>
                                          <a:prstGeom prst="rect">
                                            <a:avLst/>
                                          </a:prstGeom>
                                        </pic:spPr>
                                      </pic:pic>
                                    </a:graphicData>
                                  </a:graphic>
                                </wp:inline>
                              </w:drawing>
                            </w:r>
                          </w:p>
                          <w:p w14:paraId="333F5995" w14:textId="34B51DEF" w:rsidR="00206BD1" w:rsidRPr="000953E7" w:rsidRDefault="00FC2917" w:rsidP="00FC2917">
                            <w:pPr>
                              <w:pStyle w:val="Photo"/>
                              <w:spacing w:after="0"/>
                              <w:jc w:val="left"/>
                              <w:rPr>
                                <w:b/>
                                <w:color w:val="FF0000"/>
                                <w:sz w:val="24"/>
                                <w:szCs w:val="24"/>
                                <w:u w:val="single"/>
                              </w:rPr>
                            </w:pPr>
                            <w:r w:rsidRPr="00FC2917">
                              <w:rPr>
                                <w:b/>
                                <w:color w:val="FF0000"/>
                                <w:sz w:val="28"/>
                                <w:szCs w:val="28"/>
                              </w:rPr>
                              <w:t xml:space="preserve">       </w:t>
                            </w:r>
                            <w:r w:rsidR="006A1C4A" w:rsidRPr="00FC2917">
                              <w:rPr>
                                <w:b/>
                                <w:color w:val="FF0000"/>
                                <w:sz w:val="28"/>
                                <w:szCs w:val="28"/>
                              </w:rPr>
                              <w:t xml:space="preserve"> </w:t>
                            </w:r>
                            <w:r w:rsidRPr="000953E7">
                              <w:rPr>
                                <w:b/>
                                <w:color w:val="FF0000"/>
                                <w:sz w:val="24"/>
                                <w:szCs w:val="24"/>
                                <w:u w:val="single"/>
                              </w:rPr>
                              <w:t>UPCOMING EVENTS</w:t>
                            </w:r>
                          </w:p>
                          <w:p w14:paraId="312CB158" w14:textId="53FD8196" w:rsidR="000643CA" w:rsidRDefault="00A114A7" w:rsidP="001E78AF">
                            <w:pPr>
                              <w:spacing w:before="0" w:after="0"/>
                              <w:rPr>
                                <w:sz w:val="20"/>
                                <w:szCs w:val="20"/>
                                <w:lang w:val="en"/>
                              </w:rPr>
                            </w:pPr>
                            <w:r>
                              <w:rPr>
                                <w:sz w:val="20"/>
                                <w:szCs w:val="20"/>
                                <w:lang w:val="en"/>
                              </w:rPr>
                              <w:t xml:space="preserve">April </w:t>
                            </w:r>
                            <w:r w:rsidR="00D12A85">
                              <w:rPr>
                                <w:sz w:val="20"/>
                                <w:szCs w:val="20"/>
                                <w:lang w:val="en"/>
                              </w:rPr>
                              <w:t>15 – Half day</w:t>
                            </w:r>
                          </w:p>
                          <w:p w14:paraId="0E1BC226" w14:textId="7ADC49BA" w:rsidR="00D12A85" w:rsidRDefault="00D12A85" w:rsidP="001E78AF">
                            <w:pPr>
                              <w:spacing w:before="0" w:after="0"/>
                              <w:rPr>
                                <w:sz w:val="20"/>
                                <w:szCs w:val="20"/>
                                <w:lang w:val="en"/>
                              </w:rPr>
                            </w:pPr>
                            <w:r>
                              <w:rPr>
                                <w:sz w:val="20"/>
                                <w:szCs w:val="20"/>
                                <w:lang w:val="en"/>
                              </w:rPr>
                              <w:t xml:space="preserve">April 23 </w:t>
                            </w:r>
                            <w:r w:rsidR="001E78AF">
                              <w:rPr>
                                <w:sz w:val="20"/>
                                <w:szCs w:val="20"/>
                                <w:lang w:val="en"/>
                              </w:rPr>
                              <w:t>–</w:t>
                            </w:r>
                            <w:r>
                              <w:rPr>
                                <w:sz w:val="20"/>
                                <w:szCs w:val="20"/>
                                <w:lang w:val="en"/>
                              </w:rPr>
                              <w:t xml:space="preserve"> </w:t>
                            </w:r>
                            <w:r w:rsidR="001E78AF">
                              <w:rPr>
                                <w:sz w:val="20"/>
                                <w:szCs w:val="20"/>
                                <w:lang w:val="en"/>
                              </w:rPr>
                              <w:t>Open House</w:t>
                            </w:r>
                          </w:p>
                          <w:p w14:paraId="30DEF372" w14:textId="104DF31C" w:rsidR="001F57E7" w:rsidRDefault="001F57E7" w:rsidP="00802BAB">
                            <w:pPr>
                              <w:spacing w:before="0" w:after="0"/>
                              <w:ind w:left="630" w:hanging="486"/>
                              <w:rPr>
                                <w:sz w:val="20"/>
                                <w:szCs w:val="20"/>
                                <w:lang w:val="en"/>
                              </w:rPr>
                            </w:pPr>
                            <w:r>
                              <w:rPr>
                                <w:sz w:val="20"/>
                                <w:szCs w:val="20"/>
                                <w:lang w:val="en"/>
                              </w:rPr>
                              <w:t xml:space="preserve">April 25 </w:t>
                            </w:r>
                            <w:r w:rsidR="00D1078B">
                              <w:rPr>
                                <w:sz w:val="20"/>
                                <w:szCs w:val="20"/>
                                <w:lang w:val="en"/>
                              </w:rPr>
                              <w:t>–</w:t>
                            </w:r>
                            <w:r>
                              <w:rPr>
                                <w:sz w:val="20"/>
                                <w:szCs w:val="20"/>
                                <w:lang w:val="en"/>
                              </w:rPr>
                              <w:t xml:space="preserve"> </w:t>
                            </w:r>
                            <w:r w:rsidR="00D1078B">
                              <w:rPr>
                                <w:sz w:val="20"/>
                                <w:szCs w:val="20"/>
                                <w:lang w:val="en"/>
                              </w:rPr>
                              <w:t xml:space="preserve">Refugee &amp; Immigrant </w:t>
                            </w:r>
                            <w:r w:rsidR="00802BAB">
                              <w:rPr>
                                <w:sz w:val="20"/>
                                <w:szCs w:val="20"/>
                                <w:lang w:val="en"/>
                              </w:rPr>
                              <w:t xml:space="preserve">    </w:t>
                            </w:r>
                            <w:r w:rsidR="00D1078B">
                              <w:rPr>
                                <w:sz w:val="20"/>
                                <w:szCs w:val="20"/>
                                <w:lang w:val="en"/>
                              </w:rPr>
                              <w:t>Fair</w:t>
                            </w:r>
                            <w:r w:rsidR="00C1614B">
                              <w:rPr>
                                <w:sz w:val="20"/>
                                <w:szCs w:val="20"/>
                                <w:lang w:val="en"/>
                              </w:rPr>
                              <w:t>, 10am @ South D</w:t>
                            </w:r>
                            <w:r w:rsidR="00802BAB">
                              <w:rPr>
                                <w:sz w:val="20"/>
                                <w:szCs w:val="20"/>
                                <w:lang w:val="en"/>
                              </w:rPr>
                              <w:t>ivision</w:t>
                            </w:r>
                          </w:p>
                          <w:p w14:paraId="7634BFFD" w14:textId="39BD5E7F" w:rsidR="000643CA" w:rsidRDefault="001E78AF" w:rsidP="001E78AF">
                            <w:pPr>
                              <w:spacing w:before="0" w:after="0"/>
                              <w:rPr>
                                <w:sz w:val="20"/>
                                <w:szCs w:val="20"/>
                                <w:lang w:val="en"/>
                              </w:rPr>
                            </w:pPr>
                            <w:r>
                              <w:rPr>
                                <w:sz w:val="20"/>
                                <w:szCs w:val="20"/>
                                <w:lang w:val="en"/>
                              </w:rPr>
                              <w:t>April 30 – Regular school Day</w:t>
                            </w:r>
                          </w:p>
                          <w:p w14:paraId="4CF86070" w14:textId="7EFF38DA" w:rsidR="000643CA" w:rsidRDefault="000D162E" w:rsidP="00717A3E">
                            <w:pPr>
                              <w:spacing w:before="0" w:after="0"/>
                              <w:rPr>
                                <w:sz w:val="20"/>
                                <w:szCs w:val="20"/>
                                <w:lang w:val="en"/>
                              </w:rPr>
                            </w:pPr>
                            <w:r>
                              <w:rPr>
                                <w:sz w:val="20"/>
                                <w:szCs w:val="20"/>
                                <w:lang w:val="en"/>
                              </w:rPr>
                              <w:t>May 1</w:t>
                            </w:r>
                            <w:r w:rsidR="004B3856">
                              <w:rPr>
                                <w:sz w:val="20"/>
                                <w:szCs w:val="20"/>
                                <w:lang w:val="en"/>
                              </w:rPr>
                              <w:t xml:space="preserve"> </w:t>
                            </w:r>
                            <w:r w:rsidR="004159DE">
                              <w:rPr>
                                <w:sz w:val="20"/>
                                <w:szCs w:val="20"/>
                                <w:lang w:val="en"/>
                              </w:rPr>
                              <w:t>–</w:t>
                            </w:r>
                            <w:r w:rsidR="004B3856">
                              <w:rPr>
                                <w:sz w:val="20"/>
                                <w:szCs w:val="20"/>
                                <w:lang w:val="en"/>
                              </w:rPr>
                              <w:t xml:space="preserve"> </w:t>
                            </w:r>
                            <w:r w:rsidR="004159DE">
                              <w:rPr>
                                <w:sz w:val="20"/>
                                <w:szCs w:val="20"/>
                                <w:lang w:val="en"/>
                              </w:rPr>
                              <w:t>PD day</w:t>
                            </w:r>
                          </w:p>
                          <w:p w14:paraId="7F7209DD" w14:textId="540A32FF" w:rsidR="00717A3E" w:rsidRDefault="00717A3E" w:rsidP="00717A3E">
                            <w:pPr>
                              <w:spacing w:before="0" w:after="0"/>
                              <w:rPr>
                                <w:sz w:val="20"/>
                                <w:szCs w:val="20"/>
                                <w:lang w:val="en"/>
                              </w:rPr>
                            </w:pPr>
                            <w:r>
                              <w:rPr>
                                <w:sz w:val="20"/>
                                <w:szCs w:val="20"/>
                                <w:lang w:val="en"/>
                              </w:rPr>
                              <w:t>May 25 – Memorial Day</w:t>
                            </w:r>
                          </w:p>
                          <w:p w14:paraId="2C2C5940" w14:textId="77777777" w:rsidR="004159DE" w:rsidRDefault="004159DE" w:rsidP="00753737">
                            <w:pPr>
                              <w:spacing w:before="0"/>
                              <w:rPr>
                                <w:sz w:val="20"/>
                                <w:szCs w:val="20"/>
                                <w:lang w:val="en"/>
                              </w:rPr>
                            </w:pPr>
                          </w:p>
                          <w:p w14:paraId="78D9A072" w14:textId="17A51A45" w:rsidR="00CB113C" w:rsidRDefault="00CB113C" w:rsidP="00753737">
                            <w:pPr>
                              <w:ind w:left="0"/>
                              <w:rPr>
                                <w:sz w:val="20"/>
                                <w:szCs w:val="20"/>
                              </w:rPr>
                            </w:pPr>
                          </w:p>
                          <w:p w14:paraId="038F7653" w14:textId="406958DA" w:rsidR="00CB113C" w:rsidRDefault="00CB113C" w:rsidP="000B5AB3">
                            <w:pPr>
                              <w:ind w:left="0"/>
                              <w:rPr>
                                <w:sz w:val="20"/>
                                <w:szCs w:val="20"/>
                              </w:rPr>
                            </w:pPr>
                          </w:p>
                          <w:p w14:paraId="5EBEC5A3" w14:textId="77777777" w:rsidR="00CB113C" w:rsidRDefault="00CB113C" w:rsidP="000B5AB3">
                            <w:pPr>
                              <w:ind w:left="0"/>
                              <w:rPr>
                                <w:sz w:val="20"/>
                                <w:szCs w:val="20"/>
                              </w:rPr>
                            </w:pPr>
                          </w:p>
                          <w:p w14:paraId="05FB3A6B" w14:textId="77777777" w:rsidR="00CB113C" w:rsidRDefault="00CB113C" w:rsidP="000B5AB3">
                            <w:pPr>
                              <w:ind w:left="0"/>
                              <w:rPr>
                                <w:sz w:val="20"/>
                                <w:szCs w:val="20"/>
                              </w:rPr>
                            </w:pPr>
                          </w:p>
                          <w:p w14:paraId="73C727B8" w14:textId="77777777" w:rsidR="00CB113C" w:rsidRDefault="00CB113C" w:rsidP="000B5AB3">
                            <w:pPr>
                              <w:ind w:left="0"/>
                              <w:rPr>
                                <w:sz w:val="20"/>
                                <w:szCs w:val="20"/>
                              </w:rPr>
                            </w:pPr>
                          </w:p>
                          <w:p w14:paraId="6FC9E6AA" w14:textId="77777777" w:rsidR="00CB113C" w:rsidRDefault="00CB113C" w:rsidP="000B5AB3">
                            <w:pPr>
                              <w:ind w:left="0"/>
                              <w:rPr>
                                <w:sz w:val="20"/>
                                <w:szCs w:val="20"/>
                              </w:rPr>
                            </w:pPr>
                          </w:p>
                          <w:p w14:paraId="4311AD92" w14:textId="77777777" w:rsidR="00CB113C" w:rsidRDefault="00CB113C" w:rsidP="000B5AB3">
                            <w:pPr>
                              <w:ind w:left="0"/>
                              <w:rPr>
                                <w:sz w:val="20"/>
                                <w:szCs w:val="20"/>
                              </w:rPr>
                            </w:pPr>
                          </w:p>
                          <w:p w14:paraId="2AA83C9D" w14:textId="77777777" w:rsidR="00CB113C" w:rsidRDefault="00CB113C" w:rsidP="000B5AB3">
                            <w:pPr>
                              <w:ind w:left="0"/>
                              <w:rPr>
                                <w:sz w:val="20"/>
                                <w:szCs w:val="20"/>
                              </w:rPr>
                            </w:pPr>
                          </w:p>
                          <w:p w14:paraId="564F0AA5" w14:textId="77777777" w:rsidR="00CB113C" w:rsidRDefault="00CB113C" w:rsidP="000B5AB3">
                            <w:pPr>
                              <w:ind w:left="0"/>
                              <w:rPr>
                                <w:sz w:val="20"/>
                                <w:szCs w:val="20"/>
                              </w:rPr>
                            </w:pPr>
                          </w:p>
                          <w:p w14:paraId="60D5C8DF" w14:textId="77777777" w:rsidR="00CB113C" w:rsidRDefault="00CB113C" w:rsidP="000B5AB3">
                            <w:pPr>
                              <w:ind w:left="0"/>
                              <w:rPr>
                                <w:sz w:val="20"/>
                                <w:szCs w:val="20"/>
                              </w:rPr>
                            </w:pPr>
                          </w:p>
                          <w:p w14:paraId="1CE7CB47" w14:textId="77777777" w:rsidR="00CB113C" w:rsidRDefault="00CB113C" w:rsidP="000B5AB3">
                            <w:pPr>
                              <w:ind w:left="0"/>
                              <w:rPr>
                                <w:sz w:val="20"/>
                                <w:szCs w:val="20"/>
                              </w:rPr>
                            </w:pPr>
                          </w:p>
                          <w:p w14:paraId="1035384A" w14:textId="77777777" w:rsidR="00CB113C" w:rsidRDefault="00CB113C" w:rsidP="000B5AB3">
                            <w:pPr>
                              <w:ind w:left="0"/>
                              <w:rPr>
                                <w:sz w:val="20"/>
                                <w:szCs w:val="20"/>
                              </w:rPr>
                            </w:pPr>
                          </w:p>
                          <w:p w14:paraId="06CFE361" w14:textId="77777777" w:rsidR="00CB113C" w:rsidRDefault="00CB113C" w:rsidP="000B5AB3">
                            <w:pPr>
                              <w:ind w:left="0"/>
                              <w:rPr>
                                <w:sz w:val="20"/>
                                <w:szCs w:val="20"/>
                              </w:rPr>
                            </w:pPr>
                          </w:p>
                          <w:p w14:paraId="33BB4BFC" w14:textId="77777777" w:rsidR="00CB113C" w:rsidRDefault="00CB113C" w:rsidP="000B5AB3">
                            <w:pPr>
                              <w:ind w:left="0"/>
                              <w:rPr>
                                <w:sz w:val="20"/>
                                <w:szCs w:val="20"/>
                              </w:rPr>
                            </w:pPr>
                          </w:p>
                          <w:p w14:paraId="17B4C0BE" w14:textId="77777777" w:rsidR="00CB113C" w:rsidRDefault="00CB113C" w:rsidP="000B5AB3">
                            <w:pPr>
                              <w:ind w:left="0"/>
                              <w:rPr>
                                <w:sz w:val="20"/>
                                <w:szCs w:val="20"/>
                              </w:rPr>
                            </w:pPr>
                          </w:p>
                          <w:p w14:paraId="36B5CC92" w14:textId="77777777" w:rsidR="00CB113C" w:rsidRDefault="00CB113C" w:rsidP="000B5AB3">
                            <w:pPr>
                              <w:ind w:left="0"/>
                              <w:rPr>
                                <w:sz w:val="20"/>
                                <w:szCs w:val="20"/>
                              </w:rPr>
                            </w:pPr>
                          </w:p>
                          <w:p w14:paraId="00277924" w14:textId="77777777" w:rsidR="00CB113C" w:rsidRDefault="00CB113C" w:rsidP="000B5AB3">
                            <w:pPr>
                              <w:ind w:left="0"/>
                              <w:rPr>
                                <w:sz w:val="20"/>
                                <w:szCs w:val="20"/>
                              </w:rPr>
                            </w:pPr>
                          </w:p>
                          <w:p w14:paraId="7A9D3DA3" w14:textId="77777777" w:rsidR="00CB113C" w:rsidRDefault="00CB113C" w:rsidP="000B5AB3">
                            <w:pPr>
                              <w:ind w:left="0"/>
                              <w:rPr>
                                <w:sz w:val="20"/>
                                <w:szCs w:val="20"/>
                              </w:rPr>
                            </w:pPr>
                          </w:p>
                          <w:p w14:paraId="1DFACD79" w14:textId="77777777" w:rsidR="00CB113C" w:rsidRDefault="00CB113C" w:rsidP="000B5AB3">
                            <w:pPr>
                              <w:ind w:left="0"/>
                              <w:rPr>
                                <w:sz w:val="20"/>
                                <w:szCs w:val="20"/>
                              </w:rPr>
                            </w:pPr>
                          </w:p>
                          <w:p w14:paraId="280288B3" w14:textId="77777777" w:rsidR="00CB113C" w:rsidRDefault="00CB113C" w:rsidP="000B5AB3">
                            <w:pPr>
                              <w:ind w:left="0"/>
                              <w:rPr>
                                <w:sz w:val="20"/>
                                <w:szCs w:val="20"/>
                              </w:rPr>
                            </w:pPr>
                          </w:p>
                          <w:p w14:paraId="4243AA87" w14:textId="77777777" w:rsidR="00CB113C" w:rsidRDefault="00CB113C" w:rsidP="000B5AB3">
                            <w:pPr>
                              <w:ind w:left="0"/>
                              <w:rPr>
                                <w:sz w:val="20"/>
                                <w:szCs w:val="20"/>
                              </w:rPr>
                            </w:pPr>
                          </w:p>
                          <w:p w14:paraId="21A6AFFA" w14:textId="77777777" w:rsidR="00CB113C" w:rsidRDefault="00CB113C" w:rsidP="000B5AB3">
                            <w:pPr>
                              <w:ind w:left="0"/>
                              <w:rPr>
                                <w:sz w:val="20"/>
                                <w:szCs w:val="20"/>
                              </w:rPr>
                            </w:pPr>
                          </w:p>
                          <w:p w14:paraId="2F1599B9" w14:textId="77777777" w:rsidR="00CB113C" w:rsidRDefault="00CB113C" w:rsidP="000B5AB3">
                            <w:pPr>
                              <w:ind w:left="0"/>
                              <w:rPr>
                                <w:sz w:val="20"/>
                                <w:szCs w:val="20"/>
                              </w:rPr>
                            </w:pPr>
                          </w:p>
                          <w:p w14:paraId="3CC9049F" w14:textId="77777777" w:rsidR="00CB113C" w:rsidRDefault="00CB113C" w:rsidP="000B5AB3">
                            <w:pPr>
                              <w:ind w:left="0"/>
                              <w:rPr>
                                <w:sz w:val="20"/>
                                <w:szCs w:val="20"/>
                              </w:rPr>
                            </w:pPr>
                          </w:p>
                          <w:p w14:paraId="27BE9F40" w14:textId="77777777" w:rsidR="00CB113C" w:rsidRDefault="00CB113C" w:rsidP="000B5AB3">
                            <w:pPr>
                              <w:ind w:left="0"/>
                              <w:rPr>
                                <w:sz w:val="20"/>
                                <w:szCs w:val="20"/>
                              </w:rPr>
                            </w:pPr>
                          </w:p>
                          <w:p w14:paraId="7267E7D3" w14:textId="77777777" w:rsidR="00CB113C" w:rsidRDefault="00CB113C" w:rsidP="000B5AB3">
                            <w:pPr>
                              <w:ind w:left="0"/>
                              <w:rPr>
                                <w:sz w:val="20"/>
                                <w:szCs w:val="20"/>
                              </w:rPr>
                            </w:pPr>
                          </w:p>
                          <w:p w14:paraId="66C57DD2" w14:textId="77777777" w:rsidR="00CB113C" w:rsidRDefault="00CB113C" w:rsidP="000B5AB3">
                            <w:pPr>
                              <w:ind w:left="0"/>
                              <w:rPr>
                                <w:sz w:val="20"/>
                                <w:szCs w:val="20"/>
                              </w:rPr>
                            </w:pPr>
                          </w:p>
                          <w:p w14:paraId="3DB4EB97" w14:textId="77777777" w:rsidR="00CB113C" w:rsidRDefault="00CB113C" w:rsidP="000B5AB3">
                            <w:pPr>
                              <w:ind w:left="0"/>
                              <w:rPr>
                                <w:sz w:val="20"/>
                                <w:szCs w:val="20"/>
                              </w:rPr>
                            </w:pPr>
                          </w:p>
                          <w:p w14:paraId="399FDA6D" w14:textId="77777777" w:rsidR="00CB113C" w:rsidRDefault="00CB113C" w:rsidP="000B5AB3">
                            <w:pPr>
                              <w:ind w:left="0"/>
                              <w:rPr>
                                <w:sz w:val="20"/>
                                <w:szCs w:val="20"/>
                              </w:rPr>
                            </w:pPr>
                          </w:p>
                          <w:p w14:paraId="234E5AE8" w14:textId="77777777" w:rsidR="00CB113C" w:rsidRDefault="00CB113C" w:rsidP="000B5AB3">
                            <w:pPr>
                              <w:ind w:left="0"/>
                              <w:rPr>
                                <w:sz w:val="20"/>
                                <w:szCs w:val="20"/>
                              </w:rPr>
                            </w:pPr>
                          </w:p>
                          <w:p w14:paraId="7F4FCA3D" w14:textId="77777777" w:rsidR="00CB113C" w:rsidRDefault="00CB113C" w:rsidP="000B5AB3">
                            <w:pPr>
                              <w:ind w:left="0"/>
                              <w:rPr>
                                <w:sz w:val="20"/>
                                <w:szCs w:val="20"/>
                              </w:rPr>
                            </w:pPr>
                          </w:p>
                          <w:p w14:paraId="11DB4DF1" w14:textId="77777777" w:rsidR="00CB113C" w:rsidRDefault="00CB113C" w:rsidP="000B5AB3">
                            <w:pPr>
                              <w:ind w:left="0"/>
                              <w:rPr>
                                <w:sz w:val="20"/>
                                <w:szCs w:val="20"/>
                              </w:rPr>
                            </w:pPr>
                          </w:p>
                          <w:p w14:paraId="27C99D9A" w14:textId="77777777" w:rsidR="00CB113C" w:rsidRDefault="00CB113C" w:rsidP="000B5AB3">
                            <w:pPr>
                              <w:ind w:left="0"/>
                              <w:rPr>
                                <w:sz w:val="20"/>
                                <w:szCs w:val="20"/>
                              </w:rPr>
                            </w:pPr>
                          </w:p>
                          <w:p w14:paraId="64B71C95" w14:textId="77777777" w:rsidR="00CB113C" w:rsidRDefault="00CB113C" w:rsidP="000B5AB3">
                            <w:pPr>
                              <w:ind w:left="0"/>
                              <w:rPr>
                                <w:sz w:val="20"/>
                                <w:szCs w:val="20"/>
                              </w:rPr>
                            </w:pPr>
                          </w:p>
                          <w:p w14:paraId="35CFFC92" w14:textId="77777777" w:rsidR="00CB113C" w:rsidRDefault="00CB113C" w:rsidP="000B5AB3">
                            <w:pPr>
                              <w:ind w:left="0"/>
                              <w:rPr>
                                <w:sz w:val="20"/>
                                <w:szCs w:val="20"/>
                              </w:rPr>
                            </w:pPr>
                          </w:p>
                          <w:p w14:paraId="2166BE80" w14:textId="77777777" w:rsidR="00CB113C" w:rsidRDefault="00CB113C" w:rsidP="000B5AB3">
                            <w:pPr>
                              <w:ind w:left="0"/>
                              <w:rPr>
                                <w:sz w:val="20"/>
                                <w:szCs w:val="20"/>
                              </w:rPr>
                            </w:pPr>
                          </w:p>
                          <w:p w14:paraId="4854BA5F" w14:textId="77777777" w:rsidR="00CB113C" w:rsidRDefault="00CB113C" w:rsidP="000B5AB3">
                            <w:pPr>
                              <w:ind w:left="0"/>
                              <w:rPr>
                                <w:sz w:val="20"/>
                                <w:szCs w:val="20"/>
                              </w:rPr>
                            </w:pPr>
                          </w:p>
                          <w:p w14:paraId="7D24B214" w14:textId="77777777" w:rsidR="00CB113C" w:rsidRDefault="00CB113C" w:rsidP="000B5AB3">
                            <w:pPr>
                              <w:ind w:left="0"/>
                              <w:rPr>
                                <w:sz w:val="20"/>
                                <w:szCs w:val="20"/>
                              </w:rPr>
                            </w:pPr>
                          </w:p>
                          <w:p w14:paraId="510BA7FB" w14:textId="77777777" w:rsidR="00CB113C" w:rsidRDefault="00CB113C" w:rsidP="000B5AB3">
                            <w:pPr>
                              <w:ind w:left="0"/>
                              <w:rPr>
                                <w:sz w:val="20"/>
                                <w:szCs w:val="20"/>
                              </w:rPr>
                            </w:pPr>
                          </w:p>
                          <w:p w14:paraId="23A53265" w14:textId="77777777" w:rsidR="00CB113C" w:rsidRDefault="00CB113C" w:rsidP="000B5AB3">
                            <w:pPr>
                              <w:ind w:left="0"/>
                              <w:rPr>
                                <w:sz w:val="20"/>
                                <w:szCs w:val="20"/>
                              </w:rPr>
                            </w:pPr>
                          </w:p>
                          <w:p w14:paraId="2E5D44D8" w14:textId="77777777" w:rsidR="00CB113C" w:rsidRDefault="00CB113C" w:rsidP="000B5AB3">
                            <w:pPr>
                              <w:ind w:left="0"/>
                              <w:rPr>
                                <w:sz w:val="20"/>
                                <w:szCs w:val="20"/>
                              </w:rPr>
                            </w:pPr>
                          </w:p>
                          <w:p w14:paraId="1970E4A1" w14:textId="77777777" w:rsidR="00CB113C" w:rsidRDefault="00CB113C" w:rsidP="000B5AB3">
                            <w:pPr>
                              <w:ind w:left="0"/>
                              <w:rPr>
                                <w:sz w:val="20"/>
                                <w:szCs w:val="20"/>
                              </w:rPr>
                            </w:pPr>
                          </w:p>
                          <w:p w14:paraId="6C2C4E54" w14:textId="77777777" w:rsidR="00CB113C" w:rsidRDefault="00CB113C" w:rsidP="000B5AB3">
                            <w:pPr>
                              <w:ind w:left="0"/>
                              <w:rPr>
                                <w:sz w:val="20"/>
                                <w:szCs w:val="20"/>
                              </w:rPr>
                            </w:pPr>
                          </w:p>
                          <w:p w14:paraId="1D3C13DD" w14:textId="77777777" w:rsidR="00CB113C" w:rsidRDefault="00CB113C" w:rsidP="000B5AB3">
                            <w:pPr>
                              <w:ind w:left="0"/>
                              <w:rPr>
                                <w:sz w:val="20"/>
                                <w:szCs w:val="20"/>
                              </w:rPr>
                            </w:pPr>
                          </w:p>
                          <w:p w14:paraId="18AB88F7" w14:textId="77777777" w:rsidR="00CB113C" w:rsidRDefault="00CB113C" w:rsidP="000B5AB3">
                            <w:pPr>
                              <w:ind w:left="0"/>
                              <w:rPr>
                                <w:sz w:val="20"/>
                                <w:szCs w:val="20"/>
                              </w:rPr>
                            </w:pPr>
                          </w:p>
                          <w:p w14:paraId="529D2AE0" w14:textId="77777777" w:rsidR="00CB113C" w:rsidRDefault="00CB113C" w:rsidP="000B5AB3">
                            <w:pPr>
                              <w:ind w:left="0"/>
                              <w:rPr>
                                <w:sz w:val="20"/>
                                <w:szCs w:val="20"/>
                              </w:rPr>
                            </w:pPr>
                          </w:p>
                          <w:p w14:paraId="49577EE3" w14:textId="77777777" w:rsidR="00CB113C" w:rsidRDefault="00CB113C" w:rsidP="000B5AB3">
                            <w:pPr>
                              <w:ind w:left="0"/>
                              <w:rPr>
                                <w:sz w:val="20"/>
                                <w:szCs w:val="20"/>
                              </w:rPr>
                            </w:pPr>
                          </w:p>
                          <w:p w14:paraId="0CC5A498" w14:textId="77777777" w:rsidR="00CB113C" w:rsidRDefault="00CB113C" w:rsidP="000B5AB3">
                            <w:pPr>
                              <w:ind w:left="0"/>
                              <w:rPr>
                                <w:sz w:val="20"/>
                                <w:szCs w:val="20"/>
                              </w:rPr>
                            </w:pPr>
                          </w:p>
                          <w:p w14:paraId="60DFA589" w14:textId="77777777" w:rsidR="00CB113C" w:rsidRDefault="00CB113C" w:rsidP="000B5AB3">
                            <w:pPr>
                              <w:ind w:left="0"/>
                              <w:rPr>
                                <w:sz w:val="20"/>
                                <w:szCs w:val="20"/>
                              </w:rPr>
                            </w:pPr>
                          </w:p>
                          <w:p w14:paraId="62CFA70A" w14:textId="77777777" w:rsidR="00CB113C" w:rsidRDefault="00CB113C" w:rsidP="000B5AB3">
                            <w:pPr>
                              <w:ind w:left="0"/>
                              <w:rPr>
                                <w:sz w:val="20"/>
                                <w:szCs w:val="20"/>
                              </w:rPr>
                            </w:pPr>
                          </w:p>
                          <w:p w14:paraId="38AAF40C" w14:textId="77777777" w:rsidR="00CB113C" w:rsidRDefault="00CB113C" w:rsidP="000B5AB3">
                            <w:pPr>
                              <w:ind w:left="0"/>
                              <w:rPr>
                                <w:sz w:val="20"/>
                                <w:szCs w:val="20"/>
                              </w:rPr>
                            </w:pPr>
                          </w:p>
                          <w:p w14:paraId="1770192C" w14:textId="77777777" w:rsidR="00CB113C" w:rsidRDefault="00CB113C" w:rsidP="000B5AB3">
                            <w:pPr>
                              <w:ind w:left="0"/>
                              <w:rPr>
                                <w:sz w:val="20"/>
                                <w:szCs w:val="20"/>
                              </w:rPr>
                            </w:pPr>
                          </w:p>
                          <w:p w14:paraId="4EB139D7" w14:textId="77777777" w:rsidR="00CB113C" w:rsidRDefault="00CB113C" w:rsidP="000B5AB3">
                            <w:pPr>
                              <w:ind w:left="0"/>
                              <w:rPr>
                                <w:sz w:val="20"/>
                                <w:szCs w:val="20"/>
                              </w:rPr>
                            </w:pPr>
                          </w:p>
                          <w:p w14:paraId="2ED9C21E" w14:textId="77777777" w:rsidR="00CB113C" w:rsidRDefault="00CB113C" w:rsidP="000B5AB3">
                            <w:pPr>
                              <w:ind w:left="0"/>
                              <w:rPr>
                                <w:sz w:val="20"/>
                                <w:szCs w:val="20"/>
                              </w:rPr>
                            </w:pPr>
                          </w:p>
                          <w:p w14:paraId="097D119D" w14:textId="77777777" w:rsidR="00CB113C" w:rsidRDefault="00CB113C" w:rsidP="000B5AB3">
                            <w:pPr>
                              <w:ind w:left="0"/>
                              <w:rPr>
                                <w:sz w:val="20"/>
                                <w:szCs w:val="20"/>
                              </w:rPr>
                            </w:pPr>
                          </w:p>
                          <w:p w14:paraId="5732F078" w14:textId="77777777" w:rsidR="00CB113C" w:rsidRDefault="00CB113C" w:rsidP="000B5AB3">
                            <w:pPr>
                              <w:ind w:left="0"/>
                              <w:rPr>
                                <w:sz w:val="20"/>
                                <w:szCs w:val="20"/>
                              </w:rPr>
                            </w:pPr>
                          </w:p>
                          <w:p w14:paraId="5479DC99" w14:textId="77777777" w:rsidR="00CB113C" w:rsidRDefault="00CB113C" w:rsidP="000B5AB3">
                            <w:pPr>
                              <w:ind w:left="0"/>
                              <w:rPr>
                                <w:sz w:val="20"/>
                                <w:szCs w:val="20"/>
                              </w:rPr>
                            </w:pPr>
                          </w:p>
                          <w:p w14:paraId="21F5C104" w14:textId="77777777" w:rsidR="00CB113C" w:rsidRDefault="00CB113C" w:rsidP="000B5AB3">
                            <w:pPr>
                              <w:ind w:left="0"/>
                              <w:rPr>
                                <w:sz w:val="20"/>
                                <w:szCs w:val="20"/>
                              </w:rPr>
                            </w:pPr>
                          </w:p>
                          <w:p w14:paraId="5E3C9B2A" w14:textId="77777777" w:rsidR="00CB113C" w:rsidRDefault="00CB113C" w:rsidP="000B5AB3">
                            <w:pPr>
                              <w:ind w:left="0"/>
                              <w:rPr>
                                <w:sz w:val="20"/>
                                <w:szCs w:val="20"/>
                              </w:rPr>
                            </w:pPr>
                          </w:p>
                          <w:p w14:paraId="015F3FE5" w14:textId="77777777" w:rsidR="00CB113C" w:rsidRDefault="00CB113C" w:rsidP="000B5AB3">
                            <w:pPr>
                              <w:ind w:left="0"/>
                              <w:rPr>
                                <w:sz w:val="20"/>
                                <w:szCs w:val="20"/>
                              </w:rPr>
                            </w:pPr>
                          </w:p>
                          <w:p w14:paraId="090468D8" w14:textId="77777777" w:rsidR="00CB113C" w:rsidRDefault="00CB113C" w:rsidP="000B5AB3">
                            <w:pPr>
                              <w:ind w:left="0"/>
                              <w:rPr>
                                <w:sz w:val="20"/>
                                <w:szCs w:val="20"/>
                              </w:rPr>
                            </w:pPr>
                          </w:p>
                          <w:p w14:paraId="055CC1FB" w14:textId="77777777" w:rsidR="00CB113C" w:rsidRDefault="00CB113C" w:rsidP="000B5AB3">
                            <w:pPr>
                              <w:ind w:left="0"/>
                              <w:rPr>
                                <w:sz w:val="20"/>
                                <w:szCs w:val="20"/>
                              </w:rPr>
                            </w:pPr>
                          </w:p>
                          <w:p w14:paraId="7108622F" w14:textId="77777777" w:rsidR="00CB113C" w:rsidRDefault="00CB113C" w:rsidP="000B5AB3">
                            <w:pPr>
                              <w:ind w:left="0"/>
                              <w:rPr>
                                <w:sz w:val="20"/>
                                <w:szCs w:val="20"/>
                              </w:rPr>
                            </w:pPr>
                          </w:p>
                          <w:p w14:paraId="3300AFBD" w14:textId="77777777" w:rsidR="00CB113C" w:rsidRDefault="00CB113C" w:rsidP="000B5AB3">
                            <w:pPr>
                              <w:ind w:left="0"/>
                              <w:rPr>
                                <w:sz w:val="20"/>
                                <w:szCs w:val="20"/>
                              </w:rPr>
                            </w:pPr>
                          </w:p>
                          <w:p w14:paraId="6185FEA1" w14:textId="77777777" w:rsidR="00CB113C" w:rsidRDefault="00CB113C" w:rsidP="000B5AB3">
                            <w:pPr>
                              <w:ind w:left="0"/>
                              <w:rPr>
                                <w:sz w:val="20"/>
                                <w:szCs w:val="20"/>
                              </w:rPr>
                            </w:pPr>
                          </w:p>
                          <w:p w14:paraId="0B0C7D56" w14:textId="77777777" w:rsidR="00CB113C" w:rsidRDefault="00CB113C" w:rsidP="000B5AB3">
                            <w:pPr>
                              <w:ind w:left="0"/>
                              <w:rPr>
                                <w:sz w:val="20"/>
                                <w:szCs w:val="20"/>
                              </w:rPr>
                            </w:pPr>
                          </w:p>
                          <w:p w14:paraId="686B9AAF" w14:textId="77777777" w:rsidR="00CB113C" w:rsidRDefault="00CB113C" w:rsidP="000B5AB3">
                            <w:pPr>
                              <w:ind w:left="0"/>
                              <w:rPr>
                                <w:sz w:val="20"/>
                                <w:szCs w:val="20"/>
                              </w:rPr>
                            </w:pPr>
                          </w:p>
                          <w:p w14:paraId="2218C6CB" w14:textId="77777777" w:rsidR="00CB113C" w:rsidRDefault="00CB113C" w:rsidP="000B5AB3">
                            <w:pPr>
                              <w:ind w:left="0"/>
                              <w:rPr>
                                <w:sz w:val="20"/>
                                <w:szCs w:val="20"/>
                              </w:rPr>
                            </w:pPr>
                          </w:p>
                          <w:p w14:paraId="7DEB4F69" w14:textId="77777777" w:rsidR="00CB113C" w:rsidRDefault="00CB113C" w:rsidP="000B5AB3">
                            <w:pPr>
                              <w:ind w:left="0"/>
                              <w:rPr>
                                <w:sz w:val="20"/>
                                <w:szCs w:val="20"/>
                              </w:rPr>
                            </w:pPr>
                          </w:p>
                          <w:p w14:paraId="764E023D" w14:textId="77777777" w:rsidR="00CB113C" w:rsidRDefault="00CB113C" w:rsidP="000B5AB3">
                            <w:pPr>
                              <w:ind w:left="0"/>
                              <w:rPr>
                                <w:sz w:val="20"/>
                                <w:szCs w:val="20"/>
                              </w:rPr>
                            </w:pPr>
                          </w:p>
                          <w:p w14:paraId="6E611232" w14:textId="77777777" w:rsidR="00CB113C" w:rsidRDefault="00CB113C" w:rsidP="000B5AB3">
                            <w:pPr>
                              <w:ind w:left="0"/>
                              <w:rPr>
                                <w:sz w:val="20"/>
                                <w:szCs w:val="20"/>
                              </w:rPr>
                            </w:pPr>
                          </w:p>
                          <w:p w14:paraId="0302C70F" w14:textId="77777777" w:rsidR="00CB113C" w:rsidRDefault="00CB113C" w:rsidP="000B5AB3">
                            <w:pPr>
                              <w:ind w:left="0"/>
                              <w:rPr>
                                <w:sz w:val="20"/>
                                <w:szCs w:val="20"/>
                              </w:rPr>
                            </w:pPr>
                          </w:p>
                          <w:p w14:paraId="299195A8" w14:textId="77777777" w:rsidR="00CB113C" w:rsidRDefault="00CB113C" w:rsidP="000B5AB3">
                            <w:pPr>
                              <w:ind w:left="0"/>
                              <w:rPr>
                                <w:sz w:val="20"/>
                                <w:szCs w:val="20"/>
                              </w:rPr>
                            </w:pPr>
                          </w:p>
                          <w:p w14:paraId="7A559B13" w14:textId="77777777" w:rsidR="00CB113C" w:rsidRDefault="00CB113C" w:rsidP="000B5AB3">
                            <w:pPr>
                              <w:ind w:left="0"/>
                              <w:rPr>
                                <w:sz w:val="20"/>
                                <w:szCs w:val="20"/>
                              </w:rPr>
                            </w:pPr>
                          </w:p>
                          <w:p w14:paraId="79A543DA" w14:textId="77777777" w:rsidR="00CB113C" w:rsidRDefault="00CB113C" w:rsidP="000B5AB3">
                            <w:pPr>
                              <w:ind w:left="0"/>
                              <w:rPr>
                                <w:sz w:val="20"/>
                                <w:szCs w:val="20"/>
                              </w:rPr>
                            </w:pPr>
                          </w:p>
                          <w:p w14:paraId="28D2C5E6" w14:textId="77777777" w:rsidR="00CB113C" w:rsidRDefault="00CB113C" w:rsidP="000B5AB3">
                            <w:pPr>
                              <w:ind w:left="0"/>
                              <w:rPr>
                                <w:sz w:val="20"/>
                                <w:szCs w:val="20"/>
                              </w:rPr>
                            </w:pPr>
                          </w:p>
                          <w:p w14:paraId="357A61A5" w14:textId="77777777" w:rsidR="00CB113C" w:rsidRDefault="00CB113C" w:rsidP="000B5AB3">
                            <w:pPr>
                              <w:ind w:left="0"/>
                              <w:rPr>
                                <w:sz w:val="20"/>
                                <w:szCs w:val="20"/>
                              </w:rPr>
                            </w:pPr>
                          </w:p>
                          <w:p w14:paraId="11D985DC" w14:textId="77777777" w:rsidR="00CB113C" w:rsidRDefault="00CB113C" w:rsidP="000B5AB3">
                            <w:pPr>
                              <w:ind w:left="0"/>
                              <w:rPr>
                                <w:sz w:val="20"/>
                                <w:szCs w:val="20"/>
                              </w:rPr>
                            </w:pPr>
                          </w:p>
                          <w:p w14:paraId="241D7BA8" w14:textId="77777777" w:rsidR="00CB113C" w:rsidRDefault="00CB113C" w:rsidP="000B5AB3">
                            <w:pPr>
                              <w:ind w:left="0"/>
                              <w:rPr>
                                <w:sz w:val="20"/>
                                <w:szCs w:val="20"/>
                              </w:rPr>
                            </w:pPr>
                          </w:p>
                          <w:p w14:paraId="5521745F" w14:textId="77777777" w:rsidR="00CB113C" w:rsidRDefault="00CB113C" w:rsidP="000B5AB3">
                            <w:pPr>
                              <w:ind w:left="0"/>
                              <w:rPr>
                                <w:sz w:val="20"/>
                                <w:szCs w:val="20"/>
                              </w:rPr>
                            </w:pPr>
                          </w:p>
                          <w:p w14:paraId="291068F0" w14:textId="77777777" w:rsidR="00CB113C" w:rsidRDefault="00CB113C" w:rsidP="000B5AB3">
                            <w:pPr>
                              <w:ind w:left="0"/>
                              <w:rPr>
                                <w:sz w:val="20"/>
                                <w:szCs w:val="20"/>
                              </w:rPr>
                            </w:pPr>
                          </w:p>
                          <w:p w14:paraId="59FFD93A" w14:textId="77777777" w:rsidR="00CB113C" w:rsidRDefault="00CB113C" w:rsidP="000B5AB3">
                            <w:pPr>
                              <w:ind w:left="0"/>
                              <w:rPr>
                                <w:sz w:val="20"/>
                                <w:szCs w:val="20"/>
                              </w:rPr>
                            </w:pPr>
                          </w:p>
                          <w:p w14:paraId="5CD5460D" w14:textId="77777777" w:rsidR="00CB113C" w:rsidRDefault="00CB113C" w:rsidP="000B5AB3">
                            <w:pPr>
                              <w:ind w:left="0"/>
                              <w:rPr>
                                <w:sz w:val="20"/>
                                <w:szCs w:val="20"/>
                              </w:rPr>
                            </w:pPr>
                          </w:p>
                          <w:p w14:paraId="56D03362" w14:textId="77777777" w:rsidR="00CB113C" w:rsidRDefault="00CB113C" w:rsidP="000B5AB3">
                            <w:pPr>
                              <w:ind w:left="0"/>
                              <w:rPr>
                                <w:sz w:val="20"/>
                                <w:szCs w:val="20"/>
                              </w:rPr>
                            </w:pPr>
                          </w:p>
                          <w:p w14:paraId="6AA366DB" w14:textId="77777777" w:rsidR="00CB113C" w:rsidRDefault="00CB113C" w:rsidP="000B5AB3">
                            <w:pPr>
                              <w:ind w:left="0"/>
                              <w:rPr>
                                <w:sz w:val="20"/>
                                <w:szCs w:val="20"/>
                              </w:rPr>
                            </w:pPr>
                          </w:p>
                          <w:p w14:paraId="67DFB111" w14:textId="77777777" w:rsidR="00CB113C" w:rsidRDefault="00CB113C" w:rsidP="000B5AB3">
                            <w:pPr>
                              <w:ind w:left="0"/>
                              <w:rPr>
                                <w:sz w:val="20"/>
                                <w:szCs w:val="20"/>
                              </w:rPr>
                            </w:pPr>
                          </w:p>
                          <w:p w14:paraId="432A1419" w14:textId="77777777" w:rsidR="00CB113C" w:rsidRDefault="00CB113C" w:rsidP="000B5AB3">
                            <w:pPr>
                              <w:ind w:left="0"/>
                              <w:rPr>
                                <w:sz w:val="20"/>
                                <w:szCs w:val="20"/>
                              </w:rPr>
                            </w:pPr>
                          </w:p>
                          <w:p w14:paraId="78EFDB7B" w14:textId="77777777" w:rsidR="00CB113C" w:rsidRDefault="00CB113C" w:rsidP="000B5AB3">
                            <w:pPr>
                              <w:ind w:left="0"/>
                              <w:rPr>
                                <w:sz w:val="20"/>
                                <w:szCs w:val="20"/>
                              </w:rPr>
                            </w:pPr>
                          </w:p>
                          <w:p w14:paraId="5B3A0AF8" w14:textId="77777777" w:rsidR="00CB113C" w:rsidRDefault="00CB113C" w:rsidP="000B5AB3">
                            <w:pPr>
                              <w:ind w:left="0"/>
                              <w:rPr>
                                <w:sz w:val="20"/>
                                <w:szCs w:val="20"/>
                              </w:rPr>
                            </w:pPr>
                          </w:p>
                          <w:p w14:paraId="5E9D0C19" w14:textId="77777777" w:rsidR="00CB113C" w:rsidRDefault="00CB113C" w:rsidP="000B5AB3">
                            <w:pPr>
                              <w:ind w:left="0"/>
                              <w:rPr>
                                <w:sz w:val="20"/>
                                <w:szCs w:val="20"/>
                              </w:rPr>
                            </w:pPr>
                          </w:p>
                          <w:p w14:paraId="4CECE1E6" w14:textId="77777777" w:rsidR="00CB113C" w:rsidRDefault="00CB113C" w:rsidP="000B5AB3">
                            <w:pPr>
                              <w:ind w:left="0"/>
                              <w:rPr>
                                <w:sz w:val="20"/>
                                <w:szCs w:val="20"/>
                              </w:rPr>
                            </w:pPr>
                          </w:p>
                          <w:p w14:paraId="265EF95B" w14:textId="77777777" w:rsidR="00CB113C" w:rsidRDefault="00CB113C" w:rsidP="000B5AB3">
                            <w:pPr>
                              <w:ind w:left="0"/>
                              <w:rPr>
                                <w:sz w:val="20"/>
                                <w:szCs w:val="20"/>
                              </w:rPr>
                            </w:pPr>
                          </w:p>
                          <w:p w14:paraId="1EE816EA" w14:textId="77777777" w:rsidR="00CB113C" w:rsidRDefault="00CB113C" w:rsidP="000B5AB3">
                            <w:pPr>
                              <w:ind w:left="0"/>
                              <w:rPr>
                                <w:sz w:val="20"/>
                                <w:szCs w:val="20"/>
                              </w:rPr>
                            </w:pPr>
                          </w:p>
                          <w:p w14:paraId="4FAC6816" w14:textId="77777777" w:rsidR="00CB113C" w:rsidRDefault="00CB113C" w:rsidP="000B5AB3">
                            <w:pPr>
                              <w:ind w:left="0"/>
                              <w:rPr>
                                <w:sz w:val="20"/>
                                <w:szCs w:val="20"/>
                              </w:rPr>
                            </w:pPr>
                          </w:p>
                          <w:p w14:paraId="1AA0C98D" w14:textId="77777777" w:rsidR="00CB113C" w:rsidRDefault="00CB113C" w:rsidP="000B5AB3">
                            <w:pPr>
                              <w:ind w:left="0"/>
                              <w:rPr>
                                <w:sz w:val="20"/>
                                <w:szCs w:val="20"/>
                              </w:rPr>
                            </w:pPr>
                          </w:p>
                          <w:p w14:paraId="290082DD" w14:textId="77777777" w:rsidR="00CB113C" w:rsidRDefault="00CB113C" w:rsidP="000B5AB3">
                            <w:pPr>
                              <w:ind w:left="0"/>
                              <w:rPr>
                                <w:sz w:val="20"/>
                                <w:szCs w:val="20"/>
                              </w:rPr>
                            </w:pPr>
                          </w:p>
                          <w:p w14:paraId="28688271" w14:textId="77777777" w:rsidR="00CB113C" w:rsidRDefault="00CB113C" w:rsidP="000B5AB3">
                            <w:pPr>
                              <w:ind w:left="0"/>
                              <w:rPr>
                                <w:sz w:val="20"/>
                                <w:szCs w:val="20"/>
                              </w:rPr>
                            </w:pPr>
                          </w:p>
                          <w:p w14:paraId="392B9E97" w14:textId="77777777" w:rsidR="00CB113C" w:rsidRDefault="00CB113C" w:rsidP="000B5AB3">
                            <w:pPr>
                              <w:ind w:left="0"/>
                              <w:rPr>
                                <w:sz w:val="20"/>
                                <w:szCs w:val="20"/>
                              </w:rPr>
                            </w:pPr>
                          </w:p>
                          <w:p w14:paraId="3BB6153B" w14:textId="77777777" w:rsidR="00CB113C" w:rsidRDefault="00CB113C" w:rsidP="000B5AB3">
                            <w:pPr>
                              <w:ind w:left="0"/>
                              <w:rPr>
                                <w:sz w:val="20"/>
                                <w:szCs w:val="20"/>
                              </w:rPr>
                            </w:pPr>
                          </w:p>
                          <w:p w14:paraId="0D9F0BA1" w14:textId="77777777" w:rsidR="00CB113C" w:rsidRDefault="00CB113C" w:rsidP="000B5AB3">
                            <w:pPr>
                              <w:ind w:left="0"/>
                              <w:rPr>
                                <w:sz w:val="20"/>
                                <w:szCs w:val="20"/>
                              </w:rPr>
                            </w:pPr>
                          </w:p>
                          <w:p w14:paraId="6A319030" w14:textId="77777777" w:rsidR="00CB113C" w:rsidRDefault="00CB113C" w:rsidP="000B5AB3">
                            <w:pPr>
                              <w:ind w:left="0"/>
                              <w:rPr>
                                <w:sz w:val="20"/>
                                <w:szCs w:val="20"/>
                              </w:rPr>
                            </w:pPr>
                          </w:p>
                          <w:p w14:paraId="273EB818" w14:textId="77777777" w:rsidR="00CB113C" w:rsidRDefault="00CB113C" w:rsidP="000B5AB3">
                            <w:pPr>
                              <w:ind w:left="0"/>
                              <w:rPr>
                                <w:sz w:val="20"/>
                                <w:szCs w:val="20"/>
                              </w:rPr>
                            </w:pPr>
                          </w:p>
                          <w:p w14:paraId="0EDA552E" w14:textId="77777777" w:rsidR="00CB113C" w:rsidRDefault="00CB113C" w:rsidP="000B5AB3">
                            <w:pPr>
                              <w:ind w:left="0"/>
                              <w:rPr>
                                <w:sz w:val="20"/>
                                <w:szCs w:val="20"/>
                              </w:rPr>
                            </w:pPr>
                          </w:p>
                          <w:p w14:paraId="6A91A34B" w14:textId="77777777" w:rsidR="00CB113C" w:rsidRDefault="00CB113C" w:rsidP="000B5AB3">
                            <w:pPr>
                              <w:ind w:left="0"/>
                              <w:rPr>
                                <w:sz w:val="20"/>
                                <w:szCs w:val="20"/>
                              </w:rPr>
                            </w:pPr>
                          </w:p>
                          <w:p w14:paraId="746E94D7" w14:textId="77777777" w:rsidR="00CB113C" w:rsidRDefault="00CB113C" w:rsidP="000B5AB3">
                            <w:pPr>
                              <w:ind w:left="0"/>
                              <w:rPr>
                                <w:sz w:val="20"/>
                                <w:szCs w:val="20"/>
                              </w:rPr>
                            </w:pPr>
                          </w:p>
                          <w:p w14:paraId="35A82CFD" w14:textId="77777777" w:rsidR="00CB113C" w:rsidRDefault="00CB113C" w:rsidP="000B5AB3">
                            <w:pPr>
                              <w:ind w:left="0"/>
                              <w:rPr>
                                <w:sz w:val="20"/>
                                <w:szCs w:val="20"/>
                              </w:rPr>
                            </w:pPr>
                          </w:p>
                          <w:p w14:paraId="6DDE8383" w14:textId="77777777" w:rsidR="00CB113C" w:rsidRDefault="00CB113C" w:rsidP="000B5AB3">
                            <w:pPr>
                              <w:ind w:left="0"/>
                              <w:rPr>
                                <w:sz w:val="20"/>
                                <w:szCs w:val="20"/>
                              </w:rPr>
                            </w:pPr>
                          </w:p>
                          <w:p w14:paraId="545B9EC3" w14:textId="77777777" w:rsidR="00CB113C" w:rsidRDefault="00CB113C" w:rsidP="000B5AB3">
                            <w:pPr>
                              <w:ind w:left="0"/>
                              <w:rPr>
                                <w:sz w:val="20"/>
                                <w:szCs w:val="20"/>
                              </w:rPr>
                            </w:pPr>
                          </w:p>
                          <w:p w14:paraId="35347E43" w14:textId="77777777" w:rsidR="00CB113C" w:rsidRDefault="00CB113C" w:rsidP="000B5AB3">
                            <w:pPr>
                              <w:ind w:left="0"/>
                              <w:rPr>
                                <w:sz w:val="20"/>
                                <w:szCs w:val="20"/>
                              </w:rPr>
                            </w:pPr>
                          </w:p>
                          <w:p w14:paraId="60AA4BB6" w14:textId="77777777" w:rsidR="00CB113C" w:rsidRDefault="00CB113C" w:rsidP="000B5AB3">
                            <w:pPr>
                              <w:ind w:left="0"/>
                              <w:rPr>
                                <w:sz w:val="20"/>
                                <w:szCs w:val="20"/>
                              </w:rPr>
                            </w:pPr>
                          </w:p>
                          <w:p w14:paraId="21B88ED3" w14:textId="77777777" w:rsidR="00CB113C" w:rsidRDefault="00CB113C" w:rsidP="000B5AB3">
                            <w:pPr>
                              <w:ind w:left="0"/>
                              <w:rPr>
                                <w:sz w:val="20"/>
                                <w:szCs w:val="20"/>
                              </w:rPr>
                            </w:pPr>
                          </w:p>
                          <w:p w14:paraId="42A056BD" w14:textId="77777777" w:rsidR="00CB113C" w:rsidRDefault="00CB113C" w:rsidP="000B5AB3">
                            <w:pPr>
                              <w:ind w:left="0"/>
                              <w:rPr>
                                <w:sz w:val="20"/>
                                <w:szCs w:val="20"/>
                              </w:rPr>
                            </w:pPr>
                          </w:p>
                          <w:p w14:paraId="7DD8455B" w14:textId="77777777" w:rsidR="00CB113C" w:rsidRDefault="00CB113C" w:rsidP="000B5AB3">
                            <w:pPr>
                              <w:ind w:left="0"/>
                              <w:rPr>
                                <w:sz w:val="20"/>
                                <w:szCs w:val="20"/>
                              </w:rPr>
                            </w:pPr>
                          </w:p>
                          <w:p w14:paraId="091B26CB" w14:textId="77777777" w:rsidR="00CB113C" w:rsidRDefault="00CB113C" w:rsidP="000B5AB3">
                            <w:pPr>
                              <w:ind w:left="0"/>
                              <w:rPr>
                                <w:sz w:val="20"/>
                                <w:szCs w:val="20"/>
                              </w:rPr>
                            </w:pPr>
                          </w:p>
                          <w:p w14:paraId="584ED6F4" w14:textId="77777777" w:rsidR="00CB113C" w:rsidRDefault="00CB113C" w:rsidP="000B5AB3">
                            <w:pPr>
                              <w:ind w:left="0"/>
                              <w:rPr>
                                <w:sz w:val="20"/>
                                <w:szCs w:val="20"/>
                              </w:rPr>
                            </w:pPr>
                          </w:p>
                          <w:p w14:paraId="2F048F9D" w14:textId="77777777" w:rsidR="00CB113C" w:rsidRDefault="00CB113C" w:rsidP="000B5AB3">
                            <w:pPr>
                              <w:ind w:left="0"/>
                              <w:rPr>
                                <w:sz w:val="20"/>
                                <w:szCs w:val="20"/>
                              </w:rPr>
                            </w:pPr>
                          </w:p>
                          <w:p w14:paraId="28877BED" w14:textId="77777777" w:rsidR="00CB113C" w:rsidRDefault="00CB113C" w:rsidP="000B5AB3">
                            <w:pPr>
                              <w:ind w:left="0"/>
                              <w:rPr>
                                <w:sz w:val="20"/>
                                <w:szCs w:val="20"/>
                              </w:rPr>
                            </w:pPr>
                          </w:p>
                          <w:p w14:paraId="1A382ECD" w14:textId="77777777" w:rsidR="00CB113C" w:rsidRDefault="00CB113C" w:rsidP="000B5AB3">
                            <w:pPr>
                              <w:ind w:left="0"/>
                              <w:rPr>
                                <w:sz w:val="20"/>
                                <w:szCs w:val="20"/>
                              </w:rPr>
                            </w:pPr>
                          </w:p>
                          <w:p w14:paraId="485D48E1" w14:textId="77777777" w:rsidR="00CB113C" w:rsidRDefault="00CB113C" w:rsidP="000B5AB3">
                            <w:pPr>
                              <w:ind w:left="0"/>
                              <w:rPr>
                                <w:sz w:val="20"/>
                                <w:szCs w:val="20"/>
                              </w:rPr>
                            </w:pPr>
                          </w:p>
                          <w:p w14:paraId="79A64D8F" w14:textId="77777777" w:rsidR="00CB113C" w:rsidRDefault="00CB113C" w:rsidP="000B5AB3">
                            <w:pPr>
                              <w:ind w:left="0"/>
                              <w:rPr>
                                <w:sz w:val="20"/>
                                <w:szCs w:val="20"/>
                              </w:rPr>
                            </w:pPr>
                          </w:p>
                          <w:p w14:paraId="47E2693C" w14:textId="77777777" w:rsidR="00CB113C" w:rsidRDefault="00CB113C" w:rsidP="000B5AB3">
                            <w:pPr>
                              <w:ind w:left="0"/>
                              <w:rPr>
                                <w:sz w:val="20"/>
                                <w:szCs w:val="20"/>
                              </w:rPr>
                            </w:pPr>
                          </w:p>
                          <w:p w14:paraId="6F7BBF33" w14:textId="77777777" w:rsidR="00CB113C" w:rsidRDefault="00CB113C" w:rsidP="000B5AB3">
                            <w:pPr>
                              <w:ind w:left="0"/>
                              <w:rPr>
                                <w:sz w:val="20"/>
                                <w:szCs w:val="20"/>
                              </w:rPr>
                            </w:pPr>
                          </w:p>
                          <w:p w14:paraId="46DEBBD2" w14:textId="77777777" w:rsidR="00CB113C" w:rsidRDefault="00CB113C" w:rsidP="000B5AB3">
                            <w:pPr>
                              <w:ind w:left="0"/>
                              <w:rPr>
                                <w:sz w:val="20"/>
                                <w:szCs w:val="20"/>
                              </w:rPr>
                            </w:pPr>
                          </w:p>
                          <w:p w14:paraId="1F4E4350" w14:textId="77777777" w:rsidR="00CB113C" w:rsidRDefault="00CB113C" w:rsidP="000B5AB3">
                            <w:pPr>
                              <w:ind w:left="0"/>
                              <w:rPr>
                                <w:sz w:val="20"/>
                                <w:szCs w:val="20"/>
                              </w:rPr>
                            </w:pPr>
                          </w:p>
                          <w:p w14:paraId="29612057" w14:textId="77777777" w:rsidR="00CB113C" w:rsidRDefault="00CB113C" w:rsidP="000B5AB3">
                            <w:pPr>
                              <w:ind w:left="0"/>
                              <w:rPr>
                                <w:sz w:val="20"/>
                                <w:szCs w:val="20"/>
                              </w:rPr>
                            </w:pPr>
                          </w:p>
                          <w:p w14:paraId="480218D7" w14:textId="77777777" w:rsidR="00CB113C" w:rsidRDefault="00CB113C" w:rsidP="000B5AB3">
                            <w:pPr>
                              <w:ind w:left="0"/>
                              <w:rPr>
                                <w:sz w:val="20"/>
                                <w:szCs w:val="20"/>
                              </w:rPr>
                            </w:pPr>
                          </w:p>
                          <w:p w14:paraId="641AB024" w14:textId="77777777" w:rsidR="00CB113C" w:rsidRDefault="00CB113C" w:rsidP="000B5AB3">
                            <w:pPr>
                              <w:ind w:left="0"/>
                              <w:rPr>
                                <w:sz w:val="20"/>
                                <w:szCs w:val="20"/>
                              </w:rPr>
                            </w:pPr>
                          </w:p>
                          <w:p w14:paraId="59E52D91" w14:textId="77777777" w:rsidR="00CB113C" w:rsidRDefault="00CB113C" w:rsidP="000B5AB3">
                            <w:pPr>
                              <w:ind w:left="0"/>
                              <w:rPr>
                                <w:sz w:val="20"/>
                                <w:szCs w:val="20"/>
                              </w:rPr>
                            </w:pPr>
                          </w:p>
                          <w:p w14:paraId="5FB4D186" w14:textId="77777777" w:rsidR="00CB113C" w:rsidRDefault="00CB113C" w:rsidP="000B5AB3">
                            <w:pPr>
                              <w:ind w:left="0"/>
                              <w:rPr>
                                <w:sz w:val="20"/>
                                <w:szCs w:val="20"/>
                              </w:rPr>
                            </w:pPr>
                          </w:p>
                          <w:p w14:paraId="50A4C0FD" w14:textId="77777777" w:rsidR="00CB113C" w:rsidRDefault="00CB113C" w:rsidP="000B5AB3">
                            <w:pPr>
                              <w:ind w:left="0"/>
                              <w:rPr>
                                <w:sz w:val="20"/>
                                <w:szCs w:val="20"/>
                              </w:rPr>
                            </w:pPr>
                          </w:p>
                          <w:p w14:paraId="006A4375" w14:textId="77777777" w:rsidR="00CB113C" w:rsidRDefault="00CB113C" w:rsidP="000B5AB3">
                            <w:pPr>
                              <w:ind w:left="0"/>
                              <w:rPr>
                                <w:sz w:val="20"/>
                                <w:szCs w:val="20"/>
                              </w:rPr>
                            </w:pPr>
                          </w:p>
                          <w:p w14:paraId="7C4EC30D" w14:textId="77777777" w:rsidR="00CB113C" w:rsidRDefault="00CB113C" w:rsidP="000B5AB3">
                            <w:pPr>
                              <w:ind w:left="0"/>
                              <w:rPr>
                                <w:sz w:val="20"/>
                                <w:szCs w:val="20"/>
                              </w:rPr>
                            </w:pPr>
                          </w:p>
                          <w:p w14:paraId="562370A0" w14:textId="77777777" w:rsidR="00CB113C" w:rsidRDefault="00CB113C" w:rsidP="000B5AB3">
                            <w:pPr>
                              <w:ind w:left="0"/>
                              <w:rPr>
                                <w:sz w:val="20"/>
                                <w:szCs w:val="20"/>
                              </w:rPr>
                            </w:pPr>
                          </w:p>
                          <w:p w14:paraId="167E7007" w14:textId="77777777" w:rsidR="00CB113C" w:rsidRDefault="00CB113C" w:rsidP="000B5AB3">
                            <w:pPr>
                              <w:ind w:left="0"/>
                              <w:rPr>
                                <w:sz w:val="20"/>
                                <w:szCs w:val="20"/>
                              </w:rPr>
                            </w:pPr>
                          </w:p>
                          <w:p w14:paraId="6AEFE42E" w14:textId="77777777" w:rsidR="00CB113C" w:rsidRDefault="00CB113C" w:rsidP="000B5AB3">
                            <w:pPr>
                              <w:ind w:left="0"/>
                              <w:rPr>
                                <w:sz w:val="20"/>
                                <w:szCs w:val="20"/>
                              </w:rPr>
                            </w:pPr>
                          </w:p>
                          <w:p w14:paraId="01D1B0D8" w14:textId="77777777" w:rsidR="00CB113C" w:rsidRDefault="00CB113C" w:rsidP="000B5AB3">
                            <w:pPr>
                              <w:ind w:left="0"/>
                              <w:rPr>
                                <w:sz w:val="20"/>
                                <w:szCs w:val="20"/>
                              </w:rPr>
                            </w:pPr>
                          </w:p>
                          <w:p w14:paraId="4B25840C" w14:textId="77777777" w:rsidR="00CB113C" w:rsidRDefault="00CB113C" w:rsidP="000B5AB3">
                            <w:pPr>
                              <w:ind w:left="0"/>
                              <w:rPr>
                                <w:sz w:val="20"/>
                                <w:szCs w:val="20"/>
                              </w:rPr>
                            </w:pPr>
                          </w:p>
                          <w:p w14:paraId="7243A2C1" w14:textId="77777777" w:rsidR="00CB113C" w:rsidRDefault="00CB113C" w:rsidP="000B5AB3">
                            <w:pPr>
                              <w:ind w:left="0"/>
                              <w:rPr>
                                <w:sz w:val="20"/>
                                <w:szCs w:val="20"/>
                              </w:rPr>
                            </w:pPr>
                          </w:p>
                          <w:p w14:paraId="62619E8A" w14:textId="77777777" w:rsidR="00CB113C" w:rsidRDefault="00CB113C" w:rsidP="000B5AB3">
                            <w:pPr>
                              <w:ind w:left="0"/>
                              <w:rPr>
                                <w:sz w:val="20"/>
                                <w:szCs w:val="20"/>
                              </w:rPr>
                            </w:pPr>
                          </w:p>
                          <w:p w14:paraId="34FB39DE" w14:textId="77777777" w:rsidR="00CB113C" w:rsidRDefault="00CB113C" w:rsidP="000B5AB3">
                            <w:pPr>
                              <w:ind w:left="0"/>
                              <w:rPr>
                                <w:sz w:val="20"/>
                                <w:szCs w:val="20"/>
                              </w:rPr>
                            </w:pPr>
                          </w:p>
                          <w:p w14:paraId="7A012D8D" w14:textId="77777777" w:rsidR="00CB113C" w:rsidRDefault="00CB113C" w:rsidP="000B5AB3">
                            <w:pPr>
                              <w:ind w:left="0"/>
                              <w:rPr>
                                <w:sz w:val="20"/>
                                <w:szCs w:val="20"/>
                              </w:rPr>
                            </w:pPr>
                          </w:p>
                          <w:p w14:paraId="6ECE7555" w14:textId="77777777" w:rsidR="00CB113C" w:rsidRDefault="00CB113C" w:rsidP="000B5AB3">
                            <w:pPr>
                              <w:ind w:left="0"/>
                              <w:rPr>
                                <w:sz w:val="20"/>
                                <w:szCs w:val="20"/>
                              </w:rPr>
                            </w:pPr>
                          </w:p>
                          <w:p w14:paraId="43BB5D38" w14:textId="77777777" w:rsidR="00CB113C" w:rsidRDefault="00CB113C" w:rsidP="000B5AB3">
                            <w:pPr>
                              <w:ind w:left="0"/>
                              <w:rPr>
                                <w:sz w:val="20"/>
                                <w:szCs w:val="20"/>
                              </w:rPr>
                            </w:pPr>
                          </w:p>
                          <w:p w14:paraId="7A8FBF41" w14:textId="77777777" w:rsidR="00CB113C" w:rsidRDefault="00CB113C" w:rsidP="000B5AB3">
                            <w:pPr>
                              <w:ind w:left="0"/>
                              <w:rPr>
                                <w:sz w:val="20"/>
                                <w:szCs w:val="20"/>
                              </w:rPr>
                            </w:pPr>
                          </w:p>
                          <w:p w14:paraId="3CE47D46" w14:textId="77777777" w:rsidR="00CB113C" w:rsidRDefault="00CB113C" w:rsidP="000B5AB3">
                            <w:pPr>
                              <w:ind w:left="0"/>
                              <w:rPr>
                                <w:sz w:val="20"/>
                                <w:szCs w:val="20"/>
                              </w:rPr>
                            </w:pPr>
                          </w:p>
                          <w:p w14:paraId="0A4C8B29" w14:textId="77777777" w:rsidR="00CB113C" w:rsidRDefault="00CB113C" w:rsidP="000B5AB3">
                            <w:pPr>
                              <w:ind w:left="0"/>
                              <w:rPr>
                                <w:sz w:val="20"/>
                                <w:szCs w:val="20"/>
                              </w:rPr>
                            </w:pPr>
                          </w:p>
                          <w:p w14:paraId="2886B3FF" w14:textId="77777777" w:rsidR="00CB113C" w:rsidRDefault="00CB113C" w:rsidP="000B5AB3">
                            <w:pPr>
                              <w:ind w:left="0"/>
                              <w:rPr>
                                <w:sz w:val="20"/>
                                <w:szCs w:val="20"/>
                              </w:rPr>
                            </w:pPr>
                          </w:p>
                          <w:p w14:paraId="15CCF01F" w14:textId="77777777" w:rsidR="00CB113C" w:rsidRDefault="00CB113C" w:rsidP="000B5AB3">
                            <w:pPr>
                              <w:ind w:left="0"/>
                              <w:rPr>
                                <w:sz w:val="20"/>
                                <w:szCs w:val="20"/>
                              </w:rPr>
                            </w:pPr>
                          </w:p>
                          <w:p w14:paraId="775D9121" w14:textId="77777777" w:rsidR="00CB113C" w:rsidRDefault="00CB113C" w:rsidP="000B5AB3">
                            <w:pPr>
                              <w:ind w:left="0"/>
                              <w:rPr>
                                <w:sz w:val="20"/>
                                <w:szCs w:val="20"/>
                              </w:rPr>
                            </w:pPr>
                          </w:p>
                          <w:p w14:paraId="6B9C39EF" w14:textId="77777777" w:rsidR="00CB113C" w:rsidRDefault="00CB113C" w:rsidP="000B5AB3">
                            <w:pPr>
                              <w:ind w:left="0"/>
                              <w:rPr>
                                <w:sz w:val="20"/>
                                <w:szCs w:val="20"/>
                              </w:rPr>
                            </w:pPr>
                          </w:p>
                          <w:p w14:paraId="007906F0" w14:textId="77777777" w:rsidR="00CB113C" w:rsidRDefault="00CB113C" w:rsidP="000B5AB3">
                            <w:pPr>
                              <w:ind w:left="0"/>
                              <w:rPr>
                                <w:sz w:val="20"/>
                                <w:szCs w:val="20"/>
                              </w:rPr>
                            </w:pPr>
                          </w:p>
                          <w:p w14:paraId="0E3053A4" w14:textId="77777777" w:rsidR="00CB113C" w:rsidRDefault="00CB113C" w:rsidP="000B5AB3">
                            <w:pPr>
                              <w:ind w:left="0"/>
                              <w:rPr>
                                <w:sz w:val="20"/>
                                <w:szCs w:val="20"/>
                              </w:rPr>
                            </w:pPr>
                          </w:p>
                          <w:p w14:paraId="70CE55B5" w14:textId="77777777" w:rsidR="00CB113C" w:rsidRDefault="00CB113C" w:rsidP="000B5AB3">
                            <w:pPr>
                              <w:ind w:left="0"/>
                              <w:rPr>
                                <w:sz w:val="20"/>
                                <w:szCs w:val="20"/>
                              </w:rPr>
                            </w:pPr>
                          </w:p>
                          <w:p w14:paraId="420FC7AB" w14:textId="77777777" w:rsidR="00CB113C" w:rsidRDefault="00CB113C" w:rsidP="000B5AB3">
                            <w:pPr>
                              <w:ind w:left="0"/>
                              <w:rPr>
                                <w:sz w:val="20"/>
                                <w:szCs w:val="20"/>
                              </w:rPr>
                            </w:pPr>
                          </w:p>
                          <w:p w14:paraId="45BCA264" w14:textId="77777777" w:rsidR="00CB113C" w:rsidRDefault="00CB113C" w:rsidP="000B5AB3">
                            <w:pPr>
                              <w:ind w:left="0"/>
                              <w:rPr>
                                <w:sz w:val="20"/>
                                <w:szCs w:val="20"/>
                              </w:rPr>
                            </w:pPr>
                          </w:p>
                          <w:p w14:paraId="7AB5D0FC" w14:textId="77777777" w:rsidR="00CB113C" w:rsidRDefault="00CB113C" w:rsidP="000B5AB3">
                            <w:pPr>
                              <w:ind w:left="0"/>
                              <w:rPr>
                                <w:sz w:val="20"/>
                                <w:szCs w:val="20"/>
                              </w:rPr>
                            </w:pPr>
                          </w:p>
                          <w:p w14:paraId="605FFC45" w14:textId="77777777" w:rsidR="00CB113C" w:rsidRDefault="00CB113C" w:rsidP="000B5AB3">
                            <w:pPr>
                              <w:ind w:left="0"/>
                              <w:rPr>
                                <w:sz w:val="20"/>
                                <w:szCs w:val="20"/>
                              </w:rPr>
                            </w:pPr>
                          </w:p>
                          <w:p w14:paraId="6F8C11DD" w14:textId="77777777" w:rsidR="00CB113C" w:rsidRDefault="00CB113C" w:rsidP="000B5AB3">
                            <w:pPr>
                              <w:ind w:left="0"/>
                              <w:rPr>
                                <w:sz w:val="20"/>
                                <w:szCs w:val="20"/>
                              </w:rPr>
                            </w:pPr>
                          </w:p>
                          <w:p w14:paraId="413082F4" w14:textId="77777777" w:rsidR="00CB113C" w:rsidRDefault="00CB113C" w:rsidP="000B5AB3">
                            <w:pPr>
                              <w:ind w:left="0"/>
                              <w:rPr>
                                <w:sz w:val="20"/>
                                <w:szCs w:val="20"/>
                              </w:rPr>
                            </w:pPr>
                          </w:p>
                          <w:p w14:paraId="2C6C7C00" w14:textId="77777777" w:rsidR="00CB113C" w:rsidRDefault="00CB113C" w:rsidP="000B5AB3">
                            <w:pPr>
                              <w:ind w:left="0"/>
                              <w:rPr>
                                <w:sz w:val="20"/>
                                <w:szCs w:val="20"/>
                              </w:rPr>
                            </w:pPr>
                          </w:p>
                          <w:p w14:paraId="518D7CD8" w14:textId="77777777" w:rsidR="00CB113C" w:rsidRDefault="00CB113C" w:rsidP="000B5AB3">
                            <w:pPr>
                              <w:ind w:left="0"/>
                              <w:rPr>
                                <w:sz w:val="20"/>
                                <w:szCs w:val="20"/>
                              </w:rPr>
                            </w:pPr>
                          </w:p>
                          <w:p w14:paraId="13F955F2" w14:textId="77777777" w:rsidR="00CB113C" w:rsidRDefault="00CB113C" w:rsidP="000B5AB3">
                            <w:pPr>
                              <w:ind w:left="0"/>
                              <w:rPr>
                                <w:sz w:val="20"/>
                                <w:szCs w:val="20"/>
                              </w:rPr>
                            </w:pPr>
                          </w:p>
                          <w:p w14:paraId="74A6CD3C" w14:textId="77777777" w:rsidR="00CB113C" w:rsidRDefault="00CB113C" w:rsidP="000B5AB3">
                            <w:pPr>
                              <w:ind w:left="0"/>
                              <w:rPr>
                                <w:sz w:val="20"/>
                                <w:szCs w:val="20"/>
                              </w:rPr>
                            </w:pPr>
                          </w:p>
                          <w:p w14:paraId="648FBD45" w14:textId="77777777" w:rsidR="00CB113C" w:rsidRDefault="00CB113C" w:rsidP="000B5AB3">
                            <w:pPr>
                              <w:ind w:left="0"/>
                              <w:rPr>
                                <w:sz w:val="20"/>
                                <w:szCs w:val="20"/>
                              </w:rPr>
                            </w:pPr>
                          </w:p>
                          <w:p w14:paraId="60400841" w14:textId="77777777" w:rsidR="00CB113C" w:rsidRDefault="00CB113C" w:rsidP="000B5AB3">
                            <w:pPr>
                              <w:ind w:left="0"/>
                              <w:rPr>
                                <w:sz w:val="20"/>
                                <w:szCs w:val="20"/>
                              </w:rPr>
                            </w:pPr>
                          </w:p>
                          <w:p w14:paraId="2569CBC5" w14:textId="77777777" w:rsidR="00CB113C" w:rsidRDefault="00CB113C" w:rsidP="000B5AB3">
                            <w:pPr>
                              <w:ind w:left="0"/>
                              <w:rPr>
                                <w:sz w:val="20"/>
                                <w:szCs w:val="20"/>
                              </w:rPr>
                            </w:pPr>
                          </w:p>
                          <w:p w14:paraId="6C7CE61C" w14:textId="77777777" w:rsidR="00CB113C" w:rsidRDefault="00CB113C" w:rsidP="000B5AB3">
                            <w:pPr>
                              <w:ind w:left="0"/>
                              <w:rPr>
                                <w:sz w:val="20"/>
                                <w:szCs w:val="20"/>
                              </w:rPr>
                            </w:pPr>
                          </w:p>
                          <w:p w14:paraId="6759D554" w14:textId="77777777" w:rsidR="00CB113C" w:rsidRDefault="00CB113C" w:rsidP="000B5AB3">
                            <w:pPr>
                              <w:ind w:left="0"/>
                              <w:rPr>
                                <w:sz w:val="20"/>
                                <w:szCs w:val="20"/>
                              </w:rPr>
                            </w:pPr>
                          </w:p>
                          <w:p w14:paraId="1E2B429C" w14:textId="77777777" w:rsidR="00CB113C" w:rsidRDefault="00CB113C" w:rsidP="000B5AB3">
                            <w:pPr>
                              <w:ind w:left="0"/>
                              <w:rPr>
                                <w:sz w:val="20"/>
                                <w:szCs w:val="20"/>
                              </w:rPr>
                            </w:pPr>
                          </w:p>
                          <w:p w14:paraId="567D261C" w14:textId="77777777" w:rsidR="00CB113C" w:rsidRDefault="00CB113C" w:rsidP="000B5AB3">
                            <w:pPr>
                              <w:ind w:left="0"/>
                              <w:rPr>
                                <w:sz w:val="20"/>
                                <w:szCs w:val="20"/>
                              </w:rPr>
                            </w:pPr>
                          </w:p>
                          <w:p w14:paraId="63DF0B90" w14:textId="77777777" w:rsidR="00CB113C" w:rsidRDefault="00CB113C" w:rsidP="000B5AB3">
                            <w:pPr>
                              <w:ind w:left="0"/>
                              <w:rPr>
                                <w:sz w:val="20"/>
                                <w:szCs w:val="20"/>
                              </w:rPr>
                            </w:pPr>
                          </w:p>
                          <w:p w14:paraId="3643D92B" w14:textId="77777777" w:rsidR="00CB113C" w:rsidRDefault="00CB113C" w:rsidP="000B5AB3">
                            <w:pPr>
                              <w:ind w:left="0"/>
                              <w:rPr>
                                <w:sz w:val="20"/>
                                <w:szCs w:val="20"/>
                              </w:rPr>
                            </w:pPr>
                          </w:p>
                          <w:p w14:paraId="37D69042" w14:textId="77777777" w:rsidR="00CB113C" w:rsidRDefault="00CB113C" w:rsidP="000B5AB3">
                            <w:pPr>
                              <w:ind w:left="0"/>
                              <w:rPr>
                                <w:sz w:val="20"/>
                                <w:szCs w:val="20"/>
                              </w:rPr>
                            </w:pPr>
                          </w:p>
                          <w:p w14:paraId="13620F03" w14:textId="77777777" w:rsidR="00CB113C" w:rsidRDefault="00CB113C" w:rsidP="000B5AB3">
                            <w:pPr>
                              <w:ind w:left="0"/>
                              <w:rPr>
                                <w:sz w:val="20"/>
                                <w:szCs w:val="20"/>
                              </w:rPr>
                            </w:pPr>
                          </w:p>
                          <w:p w14:paraId="7FA52001" w14:textId="77777777" w:rsidR="00CB113C" w:rsidRDefault="00CB113C" w:rsidP="000B5AB3">
                            <w:pPr>
                              <w:ind w:left="0"/>
                              <w:rPr>
                                <w:sz w:val="20"/>
                                <w:szCs w:val="20"/>
                              </w:rPr>
                            </w:pPr>
                          </w:p>
                          <w:p w14:paraId="5913F3E6" w14:textId="77777777" w:rsidR="00CB113C" w:rsidRDefault="00CB113C" w:rsidP="000B5AB3">
                            <w:pPr>
                              <w:ind w:left="0"/>
                              <w:rPr>
                                <w:sz w:val="20"/>
                                <w:szCs w:val="20"/>
                              </w:rPr>
                            </w:pPr>
                          </w:p>
                          <w:p w14:paraId="2BC061FB" w14:textId="77777777" w:rsidR="00CB113C" w:rsidRDefault="00CB113C" w:rsidP="000B5AB3">
                            <w:pPr>
                              <w:ind w:left="0"/>
                              <w:rPr>
                                <w:sz w:val="20"/>
                                <w:szCs w:val="20"/>
                              </w:rPr>
                            </w:pPr>
                          </w:p>
                          <w:p w14:paraId="4C4EFC90" w14:textId="77777777" w:rsidR="00CB113C" w:rsidRDefault="00CB113C" w:rsidP="000B5AB3">
                            <w:pPr>
                              <w:ind w:left="0"/>
                              <w:rPr>
                                <w:sz w:val="20"/>
                                <w:szCs w:val="20"/>
                              </w:rPr>
                            </w:pPr>
                          </w:p>
                          <w:p w14:paraId="6269C609" w14:textId="77777777" w:rsidR="00CB113C" w:rsidRDefault="00CB113C" w:rsidP="000B5AB3">
                            <w:pPr>
                              <w:ind w:left="0"/>
                              <w:rPr>
                                <w:sz w:val="20"/>
                                <w:szCs w:val="20"/>
                              </w:rPr>
                            </w:pPr>
                          </w:p>
                          <w:p w14:paraId="1F14952E" w14:textId="77777777" w:rsidR="00CB113C" w:rsidRDefault="00CB113C" w:rsidP="000B5AB3">
                            <w:pPr>
                              <w:ind w:left="0"/>
                              <w:rPr>
                                <w:sz w:val="20"/>
                                <w:szCs w:val="20"/>
                              </w:rPr>
                            </w:pPr>
                          </w:p>
                          <w:p w14:paraId="1F7B64D8" w14:textId="77777777" w:rsidR="00CB113C" w:rsidRDefault="00CB113C" w:rsidP="000B5AB3">
                            <w:pPr>
                              <w:ind w:left="0"/>
                              <w:rPr>
                                <w:sz w:val="20"/>
                                <w:szCs w:val="20"/>
                              </w:rPr>
                            </w:pPr>
                          </w:p>
                          <w:p w14:paraId="4E4DC005" w14:textId="77777777" w:rsidR="00CB113C" w:rsidRDefault="00CB113C" w:rsidP="000B5AB3">
                            <w:pPr>
                              <w:ind w:left="0"/>
                              <w:rPr>
                                <w:sz w:val="20"/>
                                <w:szCs w:val="20"/>
                              </w:rPr>
                            </w:pPr>
                          </w:p>
                          <w:p w14:paraId="62879C6F" w14:textId="77777777" w:rsidR="00CB113C" w:rsidRDefault="00CB113C" w:rsidP="000B5AB3">
                            <w:pPr>
                              <w:ind w:left="0"/>
                              <w:rPr>
                                <w:sz w:val="20"/>
                                <w:szCs w:val="20"/>
                              </w:rPr>
                            </w:pPr>
                          </w:p>
                          <w:p w14:paraId="74189796" w14:textId="77777777" w:rsidR="00CB113C" w:rsidRDefault="00CB113C" w:rsidP="000B5AB3">
                            <w:pPr>
                              <w:ind w:left="0"/>
                              <w:rPr>
                                <w:sz w:val="20"/>
                                <w:szCs w:val="20"/>
                              </w:rPr>
                            </w:pPr>
                          </w:p>
                          <w:p w14:paraId="502BBA0D" w14:textId="77777777" w:rsidR="00CB113C" w:rsidRDefault="00CB113C" w:rsidP="000B5AB3">
                            <w:pPr>
                              <w:ind w:left="0"/>
                              <w:rPr>
                                <w:sz w:val="20"/>
                                <w:szCs w:val="20"/>
                              </w:rPr>
                            </w:pPr>
                          </w:p>
                          <w:p w14:paraId="7239EFD0" w14:textId="77777777" w:rsidR="00CB113C" w:rsidRDefault="00CB113C" w:rsidP="000B5AB3">
                            <w:pPr>
                              <w:ind w:left="0"/>
                              <w:rPr>
                                <w:sz w:val="20"/>
                                <w:szCs w:val="20"/>
                              </w:rPr>
                            </w:pPr>
                          </w:p>
                          <w:p w14:paraId="0B806D58" w14:textId="77777777" w:rsidR="00CB113C" w:rsidRDefault="00CB113C" w:rsidP="000B5AB3">
                            <w:pPr>
                              <w:ind w:left="0"/>
                              <w:rPr>
                                <w:sz w:val="20"/>
                                <w:szCs w:val="20"/>
                              </w:rPr>
                            </w:pPr>
                          </w:p>
                          <w:p w14:paraId="1413A8F5" w14:textId="77777777" w:rsidR="00CB113C" w:rsidRDefault="00CB113C" w:rsidP="000B5AB3">
                            <w:pPr>
                              <w:ind w:left="0"/>
                              <w:rPr>
                                <w:sz w:val="20"/>
                                <w:szCs w:val="20"/>
                              </w:rPr>
                            </w:pPr>
                          </w:p>
                          <w:p w14:paraId="50C1CDA2" w14:textId="77777777" w:rsidR="00CB113C" w:rsidRDefault="00CB113C" w:rsidP="000B5AB3">
                            <w:pPr>
                              <w:ind w:left="0"/>
                              <w:rPr>
                                <w:sz w:val="20"/>
                                <w:szCs w:val="20"/>
                              </w:rPr>
                            </w:pPr>
                          </w:p>
                          <w:p w14:paraId="703A1331" w14:textId="77777777" w:rsidR="00CB113C" w:rsidRDefault="00CB113C" w:rsidP="000B5AB3">
                            <w:pPr>
                              <w:ind w:left="0"/>
                              <w:rPr>
                                <w:sz w:val="20"/>
                                <w:szCs w:val="20"/>
                              </w:rPr>
                            </w:pPr>
                          </w:p>
                          <w:p w14:paraId="2171B492" w14:textId="77777777" w:rsidR="00CB113C" w:rsidRDefault="00CB113C" w:rsidP="000B5AB3">
                            <w:pPr>
                              <w:ind w:left="0"/>
                              <w:rPr>
                                <w:sz w:val="20"/>
                                <w:szCs w:val="20"/>
                              </w:rPr>
                            </w:pPr>
                          </w:p>
                          <w:p w14:paraId="5B99722E" w14:textId="77777777" w:rsidR="00CB113C" w:rsidRDefault="00CB113C" w:rsidP="000B5AB3">
                            <w:pPr>
                              <w:ind w:left="0"/>
                              <w:rPr>
                                <w:sz w:val="20"/>
                                <w:szCs w:val="20"/>
                              </w:rPr>
                            </w:pPr>
                          </w:p>
                          <w:p w14:paraId="31131FCD" w14:textId="77777777" w:rsidR="00CB113C" w:rsidRDefault="00CB113C" w:rsidP="000B5AB3">
                            <w:pPr>
                              <w:ind w:left="0"/>
                              <w:rPr>
                                <w:sz w:val="20"/>
                                <w:szCs w:val="20"/>
                              </w:rPr>
                            </w:pPr>
                          </w:p>
                          <w:p w14:paraId="35F5228A" w14:textId="77777777" w:rsidR="00CB113C" w:rsidRDefault="00CB113C" w:rsidP="000B5AB3">
                            <w:pPr>
                              <w:ind w:left="0"/>
                              <w:rPr>
                                <w:sz w:val="20"/>
                                <w:szCs w:val="20"/>
                              </w:rPr>
                            </w:pPr>
                          </w:p>
                          <w:p w14:paraId="636DBD05" w14:textId="77777777" w:rsidR="00CB113C" w:rsidRDefault="00CB113C" w:rsidP="000B5AB3">
                            <w:pPr>
                              <w:ind w:left="0"/>
                              <w:rPr>
                                <w:sz w:val="20"/>
                                <w:szCs w:val="20"/>
                              </w:rPr>
                            </w:pPr>
                          </w:p>
                          <w:p w14:paraId="6607D79B" w14:textId="77777777" w:rsidR="00CB113C" w:rsidRDefault="00CB113C" w:rsidP="000B5AB3">
                            <w:pPr>
                              <w:ind w:left="0"/>
                              <w:rPr>
                                <w:sz w:val="20"/>
                                <w:szCs w:val="20"/>
                              </w:rPr>
                            </w:pPr>
                          </w:p>
                          <w:p w14:paraId="7A27A818" w14:textId="77777777" w:rsidR="00CB113C" w:rsidRDefault="00CB113C" w:rsidP="000B5AB3">
                            <w:pPr>
                              <w:ind w:left="0"/>
                              <w:rPr>
                                <w:sz w:val="20"/>
                                <w:szCs w:val="20"/>
                              </w:rPr>
                            </w:pPr>
                          </w:p>
                          <w:p w14:paraId="5F2B9FF2" w14:textId="77777777" w:rsidR="00CB113C" w:rsidRDefault="00CB113C" w:rsidP="000B5AB3">
                            <w:pPr>
                              <w:ind w:left="0"/>
                              <w:rPr>
                                <w:sz w:val="20"/>
                                <w:szCs w:val="20"/>
                              </w:rPr>
                            </w:pPr>
                          </w:p>
                          <w:p w14:paraId="1A4FB700" w14:textId="77777777" w:rsidR="00CB113C" w:rsidRDefault="00CB113C" w:rsidP="000B5AB3">
                            <w:pPr>
                              <w:ind w:left="0"/>
                              <w:rPr>
                                <w:sz w:val="20"/>
                                <w:szCs w:val="20"/>
                              </w:rPr>
                            </w:pPr>
                          </w:p>
                          <w:p w14:paraId="177AB181" w14:textId="77777777" w:rsidR="00CB113C" w:rsidRDefault="00CB113C" w:rsidP="000B5AB3">
                            <w:pPr>
                              <w:ind w:left="0"/>
                              <w:rPr>
                                <w:sz w:val="20"/>
                                <w:szCs w:val="20"/>
                              </w:rPr>
                            </w:pPr>
                          </w:p>
                          <w:p w14:paraId="1DCFA50C" w14:textId="77777777" w:rsidR="00CB113C" w:rsidRDefault="00CB113C" w:rsidP="000B5AB3">
                            <w:pPr>
                              <w:ind w:left="0"/>
                              <w:rPr>
                                <w:sz w:val="20"/>
                                <w:szCs w:val="20"/>
                              </w:rPr>
                            </w:pPr>
                          </w:p>
                          <w:p w14:paraId="412CDEAA" w14:textId="77777777" w:rsidR="00CB113C" w:rsidRDefault="00CB113C" w:rsidP="000B5AB3">
                            <w:pPr>
                              <w:ind w:left="0"/>
                              <w:rPr>
                                <w:sz w:val="20"/>
                                <w:szCs w:val="20"/>
                              </w:rPr>
                            </w:pPr>
                          </w:p>
                          <w:p w14:paraId="77A1AD82" w14:textId="77777777" w:rsidR="00CB113C" w:rsidRDefault="00CB113C" w:rsidP="000B5AB3">
                            <w:pPr>
                              <w:ind w:left="0"/>
                              <w:rPr>
                                <w:sz w:val="20"/>
                                <w:szCs w:val="20"/>
                              </w:rPr>
                            </w:pPr>
                          </w:p>
                          <w:p w14:paraId="20E06B05" w14:textId="77777777" w:rsidR="00CB113C" w:rsidRDefault="00CB113C" w:rsidP="000B5AB3">
                            <w:pPr>
                              <w:ind w:left="0"/>
                              <w:rPr>
                                <w:sz w:val="20"/>
                                <w:szCs w:val="20"/>
                              </w:rPr>
                            </w:pPr>
                          </w:p>
                          <w:p w14:paraId="07BD2E5F" w14:textId="77777777" w:rsidR="00CB113C" w:rsidRDefault="00CB113C" w:rsidP="000B5AB3">
                            <w:pPr>
                              <w:ind w:left="0"/>
                              <w:rPr>
                                <w:sz w:val="20"/>
                                <w:szCs w:val="20"/>
                              </w:rPr>
                            </w:pPr>
                          </w:p>
                          <w:p w14:paraId="4A352DC4" w14:textId="77777777" w:rsidR="00CB113C" w:rsidRDefault="00CB113C" w:rsidP="000B5AB3">
                            <w:pPr>
                              <w:ind w:left="0"/>
                              <w:rPr>
                                <w:sz w:val="20"/>
                                <w:szCs w:val="20"/>
                              </w:rPr>
                            </w:pPr>
                          </w:p>
                          <w:p w14:paraId="5659C361" w14:textId="77777777" w:rsidR="00CB113C" w:rsidRDefault="00CB113C" w:rsidP="000B5AB3">
                            <w:pPr>
                              <w:ind w:left="0"/>
                              <w:rPr>
                                <w:sz w:val="20"/>
                                <w:szCs w:val="20"/>
                              </w:rPr>
                            </w:pPr>
                          </w:p>
                          <w:p w14:paraId="5D6C46B2" w14:textId="77777777" w:rsidR="00CB113C" w:rsidRDefault="00CB113C" w:rsidP="000B5AB3">
                            <w:pPr>
                              <w:ind w:left="0"/>
                              <w:rPr>
                                <w:sz w:val="20"/>
                                <w:szCs w:val="20"/>
                              </w:rPr>
                            </w:pPr>
                          </w:p>
                          <w:p w14:paraId="426AA7A9" w14:textId="77777777" w:rsidR="00CB113C" w:rsidRDefault="00CB113C" w:rsidP="000B5AB3">
                            <w:pPr>
                              <w:ind w:left="0"/>
                              <w:rPr>
                                <w:sz w:val="20"/>
                                <w:szCs w:val="20"/>
                              </w:rPr>
                            </w:pPr>
                          </w:p>
                          <w:p w14:paraId="6CA8AE7D" w14:textId="77777777" w:rsidR="00CB113C" w:rsidRDefault="00CB113C" w:rsidP="000B5AB3">
                            <w:pPr>
                              <w:ind w:left="0"/>
                              <w:rPr>
                                <w:sz w:val="20"/>
                                <w:szCs w:val="20"/>
                              </w:rPr>
                            </w:pPr>
                          </w:p>
                          <w:p w14:paraId="4EF56F01" w14:textId="77777777" w:rsidR="00CB113C" w:rsidRDefault="00CB113C" w:rsidP="000B5AB3">
                            <w:pPr>
                              <w:ind w:left="0"/>
                              <w:rPr>
                                <w:sz w:val="20"/>
                                <w:szCs w:val="20"/>
                              </w:rPr>
                            </w:pPr>
                          </w:p>
                          <w:p w14:paraId="1410FFB5" w14:textId="77777777" w:rsidR="00CB113C" w:rsidRDefault="00CB113C" w:rsidP="000B5AB3">
                            <w:pPr>
                              <w:ind w:left="0"/>
                              <w:rPr>
                                <w:sz w:val="20"/>
                                <w:szCs w:val="20"/>
                              </w:rPr>
                            </w:pPr>
                          </w:p>
                          <w:p w14:paraId="0D224BD4" w14:textId="77777777" w:rsidR="00CB113C" w:rsidRDefault="00CB113C" w:rsidP="000B5AB3">
                            <w:pPr>
                              <w:ind w:left="0"/>
                              <w:rPr>
                                <w:sz w:val="20"/>
                                <w:szCs w:val="20"/>
                              </w:rPr>
                            </w:pPr>
                          </w:p>
                          <w:p w14:paraId="221BEDC6" w14:textId="77777777" w:rsidR="00CB113C" w:rsidRDefault="00CB113C" w:rsidP="000B5AB3">
                            <w:pPr>
                              <w:ind w:left="0"/>
                              <w:rPr>
                                <w:sz w:val="20"/>
                                <w:szCs w:val="20"/>
                              </w:rPr>
                            </w:pPr>
                          </w:p>
                          <w:p w14:paraId="0CF11728" w14:textId="77777777" w:rsidR="00CB113C" w:rsidRDefault="00CB113C" w:rsidP="000B5AB3">
                            <w:pPr>
                              <w:ind w:left="0"/>
                              <w:rPr>
                                <w:sz w:val="20"/>
                                <w:szCs w:val="20"/>
                              </w:rPr>
                            </w:pPr>
                          </w:p>
                          <w:p w14:paraId="033FBCD3" w14:textId="77777777" w:rsidR="00CB113C" w:rsidRDefault="00CB113C" w:rsidP="000B5AB3">
                            <w:pPr>
                              <w:ind w:left="0"/>
                              <w:rPr>
                                <w:sz w:val="20"/>
                                <w:szCs w:val="20"/>
                              </w:rPr>
                            </w:pPr>
                          </w:p>
                          <w:p w14:paraId="3171B982" w14:textId="77777777" w:rsidR="00CB113C" w:rsidRDefault="00CB113C" w:rsidP="000B5AB3">
                            <w:pPr>
                              <w:ind w:left="0"/>
                              <w:rPr>
                                <w:sz w:val="20"/>
                                <w:szCs w:val="20"/>
                              </w:rPr>
                            </w:pPr>
                          </w:p>
                          <w:p w14:paraId="008E35A6" w14:textId="77777777" w:rsidR="00CB113C" w:rsidRDefault="00CB113C" w:rsidP="000B5AB3">
                            <w:pPr>
                              <w:ind w:left="0"/>
                              <w:rPr>
                                <w:sz w:val="20"/>
                                <w:szCs w:val="20"/>
                              </w:rPr>
                            </w:pPr>
                          </w:p>
                          <w:p w14:paraId="14640338" w14:textId="77777777" w:rsidR="00CB113C" w:rsidRDefault="00CB113C" w:rsidP="000B5AB3">
                            <w:pPr>
                              <w:ind w:left="0"/>
                              <w:rPr>
                                <w:sz w:val="20"/>
                                <w:szCs w:val="20"/>
                              </w:rPr>
                            </w:pPr>
                          </w:p>
                          <w:p w14:paraId="6E061870" w14:textId="77777777" w:rsidR="00CB113C" w:rsidRDefault="00CB113C" w:rsidP="000B5AB3">
                            <w:pPr>
                              <w:ind w:left="0"/>
                              <w:rPr>
                                <w:sz w:val="20"/>
                                <w:szCs w:val="20"/>
                              </w:rPr>
                            </w:pPr>
                          </w:p>
                          <w:p w14:paraId="19E95E6D" w14:textId="77777777" w:rsidR="00CB113C" w:rsidRDefault="00CB113C" w:rsidP="000B5AB3">
                            <w:pPr>
                              <w:ind w:left="0"/>
                              <w:rPr>
                                <w:sz w:val="20"/>
                                <w:szCs w:val="20"/>
                              </w:rPr>
                            </w:pPr>
                          </w:p>
                          <w:p w14:paraId="58693D27" w14:textId="77777777" w:rsidR="00CB113C" w:rsidRDefault="00CB113C" w:rsidP="000B5AB3">
                            <w:pPr>
                              <w:ind w:left="0"/>
                              <w:rPr>
                                <w:sz w:val="20"/>
                                <w:szCs w:val="20"/>
                              </w:rPr>
                            </w:pPr>
                          </w:p>
                          <w:p w14:paraId="169807B2" w14:textId="77777777" w:rsidR="00CB113C" w:rsidRDefault="00CB113C" w:rsidP="000B5AB3">
                            <w:pPr>
                              <w:ind w:left="0"/>
                              <w:rPr>
                                <w:sz w:val="20"/>
                                <w:szCs w:val="20"/>
                              </w:rPr>
                            </w:pPr>
                          </w:p>
                          <w:p w14:paraId="2DF12F6A" w14:textId="77777777" w:rsidR="00CB113C" w:rsidRDefault="00CB113C" w:rsidP="000B5AB3">
                            <w:pPr>
                              <w:ind w:left="0"/>
                              <w:rPr>
                                <w:sz w:val="20"/>
                                <w:szCs w:val="20"/>
                              </w:rPr>
                            </w:pPr>
                          </w:p>
                          <w:p w14:paraId="350B718A" w14:textId="77777777" w:rsidR="00CB113C" w:rsidRDefault="00CB113C" w:rsidP="000B5AB3">
                            <w:pPr>
                              <w:ind w:left="0"/>
                              <w:rPr>
                                <w:sz w:val="20"/>
                                <w:szCs w:val="20"/>
                              </w:rPr>
                            </w:pPr>
                          </w:p>
                          <w:p w14:paraId="08459962" w14:textId="77777777" w:rsidR="00CB113C" w:rsidRDefault="00CB113C" w:rsidP="000B5AB3">
                            <w:pPr>
                              <w:ind w:left="0"/>
                              <w:rPr>
                                <w:sz w:val="20"/>
                                <w:szCs w:val="20"/>
                              </w:rPr>
                            </w:pPr>
                          </w:p>
                          <w:p w14:paraId="0530B95E" w14:textId="77777777" w:rsidR="00CB113C" w:rsidRDefault="00CB113C" w:rsidP="000B5AB3">
                            <w:pPr>
                              <w:ind w:left="0"/>
                              <w:rPr>
                                <w:sz w:val="20"/>
                                <w:szCs w:val="20"/>
                              </w:rPr>
                            </w:pPr>
                          </w:p>
                          <w:p w14:paraId="01E16DB8" w14:textId="77777777" w:rsidR="00CB113C" w:rsidRDefault="00CB113C" w:rsidP="000B5AB3">
                            <w:pPr>
                              <w:ind w:left="0"/>
                              <w:rPr>
                                <w:sz w:val="20"/>
                                <w:szCs w:val="20"/>
                              </w:rPr>
                            </w:pPr>
                          </w:p>
                          <w:p w14:paraId="2FF451FD" w14:textId="77777777" w:rsidR="00CB113C" w:rsidRDefault="00CB113C" w:rsidP="000B5AB3">
                            <w:pPr>
                              <w:ind w:left="0"/>
                              <w:rPr>
                                <w:sz w:val="20"/>
                                <w:szCs w:val="20"/>
                              </w:rPr>
                            </w:pPr>
                          </w:p>
                          <w:p w14:paraId="199D4866" w14:textId="77777777" w:rsidR="00CB113C" w:rsidRDefault="00CB113C" w:rsidP="000B5AB3">
                            <w:pPr>
                              <w:ind w:left="0"/>
                              <w:rPr>
                                <w:sz w:val="20"/>
                                <w:szCs w:val="20"/>
                              </w:rPr>
                            </w:pPr>
                          </w:p>
                          <w:p w14:paraId="5EEC4BCD" w14:textId="77777777" w:rsidR="00CB113C" w:rsidRPr="000B5AB3" w:rsidRDefault="00CB113C" w:rsidP="000B5AB3">
                            <w:pPr>
                              <w:ind w:left="0"/>
                              <w:rPr>
                                <w:sz w:val="20"/>
                                <w:szCs w:val="20"/>
                              </w:rPr>
                            </w:pPr>
                          </w:p>
                          <w:p w14:paraId="4C94C208" w14:textId="77777777" w:rsidR="000B5AB3" w:rsidRPr="000B5AB3" w:rsidRDefault="000B5AB3" w:rsidP="000B5AB3">
                            <w:r w:rsidRPr="000B5AB3">
                              <w:t> </w:t>
                            </w:r>
                          </w:p>
                          <w:p w14:paraId="31FF4590" w14:textId="77777777" w:rsidR="005D5BF5" w:rsidRDefault="005D5BF5"/>
                          <w:tbl>
                            <w:tblPr>
                              <w:tblStyle w:val="NewsletterTable"/>
                              <w:tblW w:w="4956" w:type="pct"/>
                              <w:tblLook w:val="04A0" w:firstRow="1" w:lastRow="0" w:firstColumn="1" w:lastColumn="0" w:noHBand="0" w:noVBand="1"/>
                              <w:tblDescription w:val="Announcement table"/>
                            </w:tblPr>
                            <w:tblGrid>
                              <w:gridCol w:w="3631"/>
                            </w:tblGrid>
                            <w:tr w:rsidR="005D5BF5" w14:paraId="4AEF1488" w14:textId="77777777" w:rsidTr="000B5AB3">
                              <w:trPr>
                                <w:cnfStyle w:val="100000000000" w:firstRow="1" w:lastRow="0" w:firstColumn="0" w:lastColumn="0" w:oddVBand="0" w:evenVBand="0" w:oddHBand="0" w:evenHBand="0" w:firstRowFirstColumn="0" w:firstRowLastColumn="0" w:lastRowFirstColumn="0" w:lastRowLastColumn="0"/>
                                <w:trHeight w:val="60"/>
                              </w:trPr>
                              <w:tc>
                                <w:tcPr>
                                  <w:tcW w:w="3409" w:type="dxa"/>
                                  <w:tcBorders>
                                    <w:bottom w:val="nil"/>
                                  </w:tcBorders>
                                </w:tcPr>
                                <w:p w14:paraId="0144F022" w14:textId="29410A23" w:rsidR="005D5BF5" w:rsidRDefault="00CD0E70">
                                  <w:pPr>
                                    <w:pStyle w:val="TableSpace"/>
                                  </w:pPr>
                                  <w:r>
                                    <w:rPr>
                                      <w:noProof/>
                                    </w:rPr>
                                    <w:drawing>
                                      <wp:inline distT="0" distB="0" distL="0" distR="0" wp14:anchorId="3F2EA559" wp14:editId="4DEF3C20">
                                        <wp:extent cx="2442210" cy="1831975"/>
                                        <wp:effectExtent l="317" t="0" r="0" b="0"/>
                                        <wp:docPr id="991413809" name="Picture 11" descr="A person in a gar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610547" name="Picture 11" descr="A person in a garmen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rot="5400000">
                                                  <a:off x="0" y="0"/>
                                                  <a:ext cx="2442210" cy="1831975"/>
                                                </a:xfrm>
                                                <a:prstGeom prst="rect">
                                                  <a:avLst/>
                                                </a:prstGeom>
                                              </pic:spPr>
                                            </pic:pic>
                                          </a:graphicData>
                                        </a:graphic>
                                      </wp:inline>
                                    </w:drawing>
                                  </w:r>
                                </w:p>
                              </w:tc>
                            </w:tr>
                            <w:tr w:rsidR="005D5BF5" w14:paraId="5E4E862D" w14:textId="77777777" w:rsidTr="000B5AB3">
                              <w:trPr>
                                <w:trHeight w:val="5760"/>
                              </w:trPr>
                              <w:tc>
                                <w:tcPr>
                                  <w:tcW w:w="3409" w:type="dxa"/>
                                  <w:tcBorders>
                                    <w:top w:val="nil"/>
                                    <w:bottom w:val="nil"/>
                                  </w:tcBorders>
                                </w:tcPr>
                                <w:p w14:paraId="56AC1282" w14:textId="77777777" w:rsidR="000B5AB3" w:rsidRDefault="000B5AB3" w:rsidP="000B5AB3">
                                  <w:r w:rsidRPr="000B5AB3">
                                    <w:rPr>
                                      <w:u w:val="single"/>
                                    </w:rPr>
                                    <w:t xml:space="preserve">Principal </w:t>
                                  </w:r>
                                  <w:r w:rsidRPr="000B5AB3">
                                    <w:t xml:space="preserve">      </w:t>
                                  </w:r>
                                </w:p>
                                <w:p w14:paraId="41A7316A" w14:textId="77777777" w:rsidR="000B5AB3" w:rsidRDefault="000B5AB3" w:rsidP="000B5AB3">
                                  <w:pPr>
                                    <w:spacing w:before="0"/>
                                  </w:pPr>
                                </w:p>
                                <w:p w14:paraId="6C5B6937" w14:textId="77777777" w:rsidR="000B5AB3" w:rsidRDefault="000B5AB3" w:rsidP="000B5AB3">
                                  <w:pPr>
                                    <w:spacing w:before="0"/>
                                  </w:pPr>
                                  <w:r w:rsidRPr="000B5AB3">
                                    <w:t xml:space="preserve">Mrs. Phyllis Anderson  </w:t>
                                  </w:r>
                                </w:p>
                                <w:p w14:paraId="05F68C49" w14:textId="77777777" w:rsidR="000B5AB3" w:rsidRDefault="000B5AB3" w:rsidP="000B5AB3">
                                  <w:pPr>
                                    <w:spacing w:before="0"/>
                                  </w:pPr>
                                </w:p>
                                <w:p w14:paraId="1BE02C6F" w14:textId="77777777" w:rsidR="000B5AB3" w:rsidRDefault="000B5AB3" w:rsidP="000B5AB3">
                                  <w:pPr>
                                    <w:spacing w:before="0"/>
                                    <w:rPr>
                                      <w:u w:val="single"/>
                                    </w:rPr>
                                  </w:pPr>
                                </w:p>
                                <w:p w14:paraId="2E1426A5" w14:textId="77777777" w:rsidR="000B5AB3" w:rsidRPr="000B5AB3" w:rsidRDefault="000B5AB3" w:rsidP="000B5AB3">
                                  <w:pPr>
                                    <w:spacing w:before="0"/>
                                  </w:pPr>
                                  <w:r w:rsidRPr="000B5AB3">
                                    <w:rPr>
                                      <w:u w:val="single"/>
                                    </w:rPr>
                                    <w:t xml:space="preserve">Assistant Principals                        </w:t>
                                  </w:r>
                                </w:p>
                                <w:p w14:paraId="51A9014B" w14:textId="77777777" w:rsidR="000B5AB3" w:rsidRDefault="000B5AB3" w:rsidP="000B5AB3">
                                  <w:pPr>
                                    <w:spacing w:before="0"/>
                                  </w:pPr>
                                </w:p>
                                <w:p w14:paraId="64191F24" w14:textId="77777777" w:rsidR="000B5AB3" w:rsidRDefault="000B5AB3" w:rsidP="000B5AB3">
                                  <w:pPr>
                                    <w:spacing w:before="0"/>
                                  </w:pPr>
                                  <w:r>
                                    <w:t>Mr. Gregory Coleman</w:t>
                                  </w:r>
                                </w:p>
                                <w:p w14:paraId="2144A430" w14:textId="77777777" w:rsidR="000B5AB3" w:rsidRDefault="000B5AB3" w:rsidP="000B5AB3">
                                  <w:pPr>
                                    <w:spacing w:before="0"/>
                                  </w:pPr>
                                </w:p>
                                <w:p w14:paraId="0D60B4DD" w14:textId="77777777" w:rsidR="000B5AB3" w:rsidRPr="000B5AB3" w:rsidRDefault="000B5AB3" w:rsidP="000B5AB3">
                                  <w:pPr>
                                    <w:spacing w:before="0"/>
                                  </w:pPr>
                                  <w:r>
                                    <w:t>Dr. Ebony Davis</w:t>
                                  </w:r>
                                </w:p>
                                <w:p w14:paraId="4E77265A" w14:textId="77777777" w:rsidR="005D5BF5" w:rsidRDefault="005D5BF5"/>
                              </w:tc>
                            </w:tr>
                          </w:tbl>
                          <w:p w14:paraId="0EF73207" w14:textId="77777777"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31FEC80" id="_x0000_t202" coordsize="21600,21600" o:spt="202" path="m,l,21600r21600,l21600,xe">
                <v:stroke joinstyle="miter"/>
                <v:path gradientshapeok="t" o:connecttype="rect"/>
              </v:shapetype>
              <v:shape id="Text Box 5" o:spid="_x0000_s1026" type="#_x0000_t202" alt="Newsletter sidebar 1" style="position:absolute;margin-left:403.65pt;margin-top:-15.7pt;width:185.8pt;height:188.9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" o:allowoverlap="f" filled="f" stroked="f" strokeweight=".5pt">
                <v:textbox inset="1.44pt,0,1.44pt,0">
                  <w:txbxContent>
                    <w:p w14:paraId="728A8C80" w14:textId="0AF05577" w:rsidR="00202BF7" w:rsidRDefault="00322E3B" w:rsidP="006A1C4A">
                      <w:pPr>
                        <w:pStyle w:val="Photo"/>
                        <w:spacing w:after="0"/>
                        <w:jc w:val="left"/>
                        <w:rPr>
                          <w:noProof/>
                        </w:rPr>
                      </w:pPr>
                      <w:r>
                        <w:rPr>
                          <w:noProof/>
                        </w:rPr>
                        <w:t xml:space="preserve">    </w:t>
                      </w:r>
                      <w:r w:rsidR="00033C34">
                        <w:rPr>
                          <w:noProof/>
                        </w:rPr>
                        <w:t xml:space="preserve">               </w:t>
                      </w:r>
                      <w:r w:rsidR="00033C34">
                        <w:rPr>
                          <w:noProof/>
                        </w:rPr>
                        <w:drawing>
                          <wp:inline distT="0" distB="0" distL="0" distR="0" wp14:anchorId="6421800B" wp14:editId="3129C2A2">
                            <wp:extent cx="1066800" cy="862134"/>
                            <wp:effectExtent l="0" t="0" r="0" b="0"/>
                            <wp:docPr id="1801550792" name="Picture 4" descr="A red circle with a white and yellow eagle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851288" name="Picture 4" descr="A red circle with a white and yellow eagle head&#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068154" cy="863229"/>
                                    </a:xfrm>
                                    <a:prstGeom prst="rect">
                                      <a:avLst/>
                                    </a:prstGeom>
                                  </pic:spPr>
                                </pic:pic>
                              </a:graphicData>
                            </a:graphic>
                          </wp:inline>
                        </w:drawing>
                      </w:r>
                    </w:p>
                    <w:p w14:paraId="333F5995" w14:textId="34B51DEF" w:rsidR="00206BD1" w:rsidRPr="000953E7" w:rsidRDefault="00FC2917" w:rsidP="00FC2917">
                      <w:pPr>
                        <w:pStyle w:val="Photo"/>
                        <w:spacing w:after="0"/>
                        <w:jc w:val="left"/>
                        <w:rPr>
                          <w:b/>
                          <w:color w:val="FF0000"/>
                          <w:sz w:val="24"/>
                          <w:szCs w:val="24"/>
                          <w:u w:val="single"/>
                        </w:rPr>
                      </w:pPr>
                      <w:r w:rsidRPr="00FC2917">
                        <w:rPr>
                          <w:b/>
                          <w:color w:val="FF0000"/>
                          <w:sz w:val="28"/>
                          <w:szCs w:val="28"/>
                        </w:rPr>
                        <w:t xml:space="preserve">       </w:t>
                      </w:r>
                      <w:r w:rsidR="006A1C4A" w:rsidRPr="00FC2917">
                        <w:rPr>
                          <w:b/>
                          <w:color w:val="FF0000"/>
                          <w:sz w:val="28"/>
                          <w:szCs w:val="28"/>
                        </w:rPr>
                        <w:t xml:space="preserve"> </w:t>
                      </w:r>
                      <w:r w:rsidRPr="000953E7">
                        <w:rPr>
                          <w:b/>
                          <w:color w:val="FF0000"/>
                          <w:sz w:val="24"/>
                          <w:szCs w:val="24"/>
                          <w:u w:val="single"/>
                        </w:rPr>
                        <w:t>UPCOMING EVENTS</w:t>
                      </w:r>
                    </w:p>
                    <w:p w14:paraId="312CB158" w14:textId="53FD8196" w:rsidR="000643CA" w:rsidRDefault="00A114A7" w:rsidP="001E78AF">
                      <w:pPr>
                        <w:spacing w:before="0" w:after="0"/>
                        <w:rPr>
                          <w:sz w:val="20"/>
                          <w:szCs w:val="20"/>
                          <w:lang w:val="en"/>
                        </w:rPr>
                      </w:pPr>
                      <w:r>
                        <w:rPr>
                          <w:sz w:val="20"/>
                          <w:szCs w:val="20"/>
                          <w:lang w:val="en"/>
                        </w:rPr>
                        <w:t xml:space="preserve">April </w:t>
                      </w:r>
                      <w:r w:rsidR="00D12A85">
                        <w:rPr>
                          <w:sz w:val="20"/>
                          <w:szCs w:val="20"/>
                          <w:lang w:val="en"/>
                        </w:rPr>
                        <w:t>15 – Half day</w:t>
                      </w:r>
                    </w:p>
                    <w:p w14:paraId="0E1BC226" w14:textId="7ADC49BA" w:rsidR="00D12A85" w:rsidRDefault="00D12A85" w:rsidP="001E78AF">
                      <w:pPr>
                        <w:spacing w:before="0" w:after="0"/>
                        <w:rPr>
                          <w:sz w:val="20"/>
                          <w:szCs w:val="20"/>
                          <w:lang w:val="en"/>
                        </w:rPr>
                      </w:pPr>
                      <w:r>
                        <w:rPr>
                          <w:sz w:val="20"/>
                          <w:szCs w:val="20"/>
                          <w:lang w:val="en"/>
                        </w:rPr>
                        <w:t xml:space="preserve">April 23 </w:t>
                      </w:r>
                      <w:r w:rsidR="001E78AF">
                        <w:rPr>
                          <w:sz w:val="20"/>
                          <w:szCs w:val="20"/>
                          <w:lang w:val="en"/>
                        </w:rPr>
                        <w:t>–</w:t>
                      </w:r>
                      <w:r>
                        <w:rPr>
                          <w:sz w:val="20"/>
                          <w:szCs w:val="20"/>
                          <w:lang w:val="en"/>
                        </w:rPr>
                        <w:t xml:space="preserve"> </w:t>
                      </w:r>
                      <w:r w:rsidR="001E78AF">
                        <w:rPr>
                          <w:sz w:val="20"/>
                          <w:szCs w:val="20"/>
                          <w:lang w:val="en"/>
                        </w:rPr>
                        <w:t>Open House</w:t>
                      </w:r>
                    </w:p>
                    <w:p w14:paraId="30DEF372" w14:textId="104DF31C" w:rsidR="001F57E7" w:rsidRDefault="001F57E7" w:rsidP="00802BAB">
                      <w:pPr>
                        <w:spacing w:before="0" w:after="0"/>
                        <w:ind w:left="630" w:hanging="486"/>
                        <w:rPr>
                          <w:sz w:val="20"/>
                          <w:szCs w:val="20"/>
                          <w:lang w:val="en"/>
                        </w:rPr>
                      </w:pPr>
                      <w:r>
                        <w:rPr>
                          <w:sz w:val="20"/>
                          <w:szCs w:val="20"/>
                          <w:lang w:val="en"/>
                        </w:rPr>
                        <w:t xml:space="preserve">April 25 </w:t>
                      </w:r>
                      <w:r w:rsidR="00D1078B">
                        <w:rPr>
                          <w:sz w:val="20"/>
                          <w:szCs w:val="20"/>
                          <w:lang w:val="en"/>
                        </w:rPr>
                        <w:t>–</w:t>
                      </w:r>
                      <w:r>
                        <w:rPr>
                          <w:sz w:val="20"/>
                          <w:szCs w:val="20"/>
                          <w:lang w:val="en"/>
                        </w:rPr>
                        <w:t xml:space="preserve"> </w:t>
                      </w:r>
                      <w:r w:rsidR="00D1078B">
                        <w:rPr>
                          <w:sz w:val="20"/>
                          <w:szCs w:val="20"/>
                          <w:lang w:val="en"/>
                        </w:rPr>
                        <w:t xml:space="preserve">Refugee &amp; Immigrant </w:t>
                      </w:r>
                      <w:r w:rsidR="00802BAB">
                        <w:rPr>
                          <w:sz w:val="20"/>
                          <w:szCs w:val="20"/>
                          <w:lang w:val="en"/>
                        </w:rPr>
                        <w:t xml:space="preserve">    </w:t>
                      </w:r>
                      <w:r w:rsidR="00D1078B">
                        <w:rPr>
                          <w:sz w:val="20"/>
                          <w:szCs w:val="20"/>
                          <w:lang w:val="en"/>
                        </w:rPr>
                        <w:t>Fair</w:t>
                      </w:r>
                      <w:r w:rsidR="00C1614B">
                        <w:rPr>
                          <w:sz w:val="20"/>
                          <w:szCs w:val="20"/>
                          <w:lang w:val="en"/>
                        </w:rPr>
                        <w:t>, 10am @ South D</w:t>
                      </w:r>
                      <w:r w:rsidR="00802BAB">
                        <w:rPr>
                          <w:sz w:val="20"/>
                          <w:szCs w:val="20"/>
                          <w:lang w:val="en"/>
                        </w:rPr>
                        <w:t>ivision</w:t>
                      </w:r>
                    </w:p>
                    <w:p w14:paraId="7634BFFD" w14:textId="39BD5E7F" w:rsidR="000643CA" w:rsidRDefault="001E78AF" w:rsidP="001E78AF">
                      <w:pPr>
                        <w:spacing w:before="0" w:after="0"/>
                        <w:rPr>
                          <w:sz w:val="20"/>
                          <w:szCs w:val="20"/>
                          <w:lang w:val="en"/>
                        </w:rPr>
                      </w:pPr>
                      <w:r>
                        <w:rPr>
                          <w:sz w:val="20"/>
                          <w:szCs w:val="20"/>
                          <w:lang w:val="en"/>
                        </w:rPr>
                        <w:t>April 30 – Regular school Day</w:t>
                      </w:r>
                    </w:p>
                    <w:p w14:paraId="4CF86070" w14:textId="7EFF38DA" w:rsidR="000643CA" w:rsidRDefault="000D162E" w:rsidP="00717A3E">
                      <w:pPr>
                        <w:spacing w:before="0" w:after="0"/>
                        <w:rPr>
                          <w:sz w:val="20"/>
                          <w:szCs w:val="20"/>
                          <w:lang w:val="en"/>
                        </w:rPr>
                      </w:pPr>
                      <w:r>
                        <w:rPr>
                          <w:sz w:val="20"/>
                          <w:szCs w:val="20"/>
                          <w:lang w:val="en"/>
                        </w:rPr>
                        <w:t>May 1</w:t>
                      </w:r>
                      <w:r w:rsidR="004B3856">
                        <w:rPr>
                          <w:sz w:val="20"/>
                          <w:szCs w:val="20"/>
                          <w:lang w:val="en"/>
                        </w:rPr>
                        <w:t xml:space="preserve"> </w:t>
                      </w:r>
                      <w:r w:rsidR="004159DE">
                        <w:rPr>
                          <w:sz w:val="20"/>
                          <w:szCs w:val="20"/>
                          <w:lang w:val="en"/>
                        </w:rPr>
                        <w:t>–</w:t>
                      </w:r>
                      <w:r w:rsidR="004B3856">
                        <w:rPr>
                          <w:sz w:val="20"/>
                          <w:szCs w:val="20"/>
                          <w:lang w:val="en"/>
                        </w:rPr>
                        <w:t xml:space="preserve"> </w:t>
                      </w:r>
                      <w:r w:rsidR="004159DE">
                        <w:rPr>
                          <w:sz w:val="20"/>
                          <w:szCs w:val="20"/>
                          <w:lang w:val="en"/>
                        </w:rPr>
                        <w:t>PD day</w:t>
                      </w:r>
                    </w:p>
                    <w:p w14:paraId="7F7209DD" w14:textId="540A32FF" w:rsidR="00717A3E" w:rsidRDefault="00717A3E" w:rsidP="00717A3E">
                      <w:pPr>
                        <w:spacing w:before="0" w:after="0"/>
                        <w:rPr>
                          <w:sz w:val="20"/>
                          <w:szCs w:val="20"/>
                          <w:lang w:val="en"/>
                        </w:rPr>
                      </w:pPr>
                      <w:r>
                        <w:rPr>
                          <w:sz w:val="20"/>
                          <w:szCs w:val="20"/>
                          <w:lang w:val="en"/>
                        </w:rPr>
                        <w:t>May 25 – Memorial Day</w:t>
                      </w:r>
                    </w:p>
                    <w:p w14:paraId="2C2C5940" w14:textId="77777777" w:rsidR="004159DE" w:rsidRDefault="004159DE" w:rsidP="00753737">
                      <w:pPr>
                        <w:spacing w:before="0"/>
                        <w:rPr>
                          <w:sz w:val="20"/>
                          <w:szCs w:val="20"/>
                          <w:lang w:val="en"/>
                        </w:rPr>
                      </w:pPr>
                    </w:p>
                    <w:p w14:paraId="78D9A072" w14:textId="17A51A45" w:rsidR="00CB113C" w:rsidRDefault="00CB113C" w:rsidP="00753737">
                      <w:pPr>
                        <w:ind w:left="0"/>
                        <w:rPr>
                          <w:sz w:val="20"/>
                          <w:szCs w:val="20"/>
                        </w:rPr>
                      </w:pPr>
                    </w:p>
                    <w:p w14:paraId="038F7653" w14:textId="406958DA" w:rsidR="00CB113C" w:rsidRDefault="00CB113C" w:rsidP="000B5AB3">
                      <w:pPr>
                        <w:ind w:left="0"/>
                        <w:rPr>
                          <w:sz w:val="20"/>
                          <w:szCs w:val="20"/>
                        </w:rPr>
                      </w:pPr>
                    </w:p>
                    <w:p w14:paraId="5EBEC5A3" w14:textId="77777777" w:rsidR="00CB113C" w:rsidRDefault="00CB113C" w:rsidP="000B5AB3">
                      <w:pPr>
                        <w:ind w:left="0"/>
                        <w:rPr>
                          <w:sz w:val="20"/>
                          <w:szCs w:val="20"/>
                        </w:rPr>
                      </w:pPr>
                    </w:p>
                    <w:p w14:paraId="05FB3A6B" w14:textId="77777777" w:rsidR="00CB113C" w:rsidRDefault="00CB113C" w:rsidP="000B5AB3">
                      <w:pPr>
                        <w:ind w:left="0"/>
                        <w:rPr>
                          <w:sz w:val="20"/>
                          <w:szCs w:val="20"/>
                        </w:rPr>
                      </w:pPr>
                    </w:p>
                    <w:p w14:paraId="73C727B8" w14:textId="77777777" w:rsidR="00CB113C" w:rsidRDefault="00CB113C" w:rsidP="000B5AB3">
                      <w:pPr>
                        <w:ind w:left="0"/>
                        <w:rPr>
                          <w:sz w:val="20"/>
                          <w:szCs w:val="20"/>
                        </w:rPr>
                      </w:pPr>
                    </w:p>
                    <w:p w14:paraId="6FC9E6AA" w14:textId="77777777" w:rsidR="00CB113C" w:rsidRDefault="00CB113C" w:rsidP="000B5AB3">
                      <w:pPr>
                        <w:ind w:left="0"/>
                        <w:rPr>
                          <w:sz w:val="20"/>
                          <w:szCs w:val="20"/>
                        </w:rPr>
                      </w:pPr>
                    </w:p>
                    <w:p w14:paraId="4311AD92" w14:textId="77777777" w:rsidR="00CB113C" w:rsidRDefault="00CB113C" w:rsidP="000B5AB3">
                      <w:pPr>
                        <w:ind w:left="0"/>
                        <w:rPr>
                          <w:sz w:val="20"/>
                          <w:szCs w:val="20"/>
                        </w:rPr>
                      </w:pPr>
                    </w:p>
                    <w:p w14:paraId="2AA83C9D" w14:textId="77777777" w:rsidR="00CB113C" w:rsidRDefault="00CB113C" w:rsidP="000B5AB3">
                      <w:pPr>
                        <w:ind w:left="0"/>
                        <w:rPr>
                          <w:sz w:val="20"/>
                          <w:szCs w:val="20"/>
                        </w:rPr>
                      </w:pPr>
                    </w:p>
                    <w:p w14:paraId="564F0AA5" w14:textId="77777777" w:rsidR="00CB113C" w:rsidRDefault="00CB113C" w:rsidP="000B5AB3">
                      <w:pPr>
                        <w:ind w:left="0"/>
                        <w:rPr>
                          <w:sz w:val="20"/>
                          <w:szCs w:val="20"/>
                        </w:rPr>
                      </w:pPr>
                    </w:p>
                    <w:p w14:paraId="60D5C8DF" w14:textId="77777777" w:rsidR="00CB113C" w:rsidRDefault="00CB113C" w:rsidP="000B5AB3">
                      <w:pPr>
                        <w:ind w:left="0"/>
                        <w:rPr>
                          <w:sz w:val="20"/>
                          <w:szCs w:val="20"/>
                        </w:rPr>
                      </w:pPr>
                    </w:p>
                    <w:p w14:paraId="1CE7CB47" w14:textId="77777777" w:rsidR="00CB113C" w:rsidRDefault="00CB113C" w:rsidP="000B5AB3">
                      <w:pPr>
                        <w:ind w:left="0"/>
                        <w:rPr>
                          <w:sz w:val="20"/>
                          <w:szCs w:val="20"/>
                        </w:rPr>
                      </w:pPr>
                    </w:p>
                    <w:p w14:paraId="1035384A" w14:textId="77777777" w:rsidR="00CB113C" w:rsidRDefault="00CB113C" w:rsidP="000B5AB3">
                      <w:pPr>
                        <w:ind w:left="0"/>
                        <w:rPr>
                          <w:sz w:val="20"/>
                          <w:szCs w:val="20"/>
                        </w:rPr>
                      </w:pPr>
                    </w:p>
                    <w:p w14:paraId="06CFE361" w14:textId="77777777" w:rsidR="00CB113C" w:rsidRDefault="00CB113C" w:rsidP="000B5AB3">
                      <w:pPr>
                        <w:ind w:left="0"/>
                        <w:rPr>
                          <w:sz w:val="20"/>
                          <w:szCs w:val="20"/>
                        </w:rPr>
                      </w:pPr>
                    </w:p>
                    <w:p w14:paraId="33BB4BFC" w14:textId="77777777" w:rsidR="00CB113C" w:rsidRDefault="00CB113C" w:rsidP="000B5AB3">
                      <w:pPr>
                        <w:ind w:left="0"/>
                        <w:rPr>
                          <w:sz w:val="20"/>
                          <w:szCs w:val="20"/>
                        </w:rPr>
                      </w:pPr>
                    </w:p>
                    <w:p w14:paraId="17B4C0BE" w14:textId="77777777" w:rsidR="00CB113C" w:rsidRDefault="00CB113C" w:rsidP="000B5AB3">
                      <w:pPr>
                        <w:ind w:left="0"/>
                        <w:rPr>
                          <w:sz w:val="20"/>
                          <w:szCs w:val="20"/>
                        </w:rPr>
                      </w:pPr>
                    </w:p>
                    <w:p w14:paraId="36B5CC92" w14:textId="77777777" w:rsidR="00CB113C" w:rsidRDefault="00CB113C" w:rsidP="000B5AB3">
                      <w:pPr>
                        <w:ind w:left="0"/>
                        <w:rPr>
                          <w:sz w:val="20"/>
                          <w:szCs w:val="20"/>
                        </w:rPr>
                      </w:pPr>
                    </w:p>
                    <w:p w14:paraId="00277924" w14:textId="77777777" w:rsidR="00CB113C" w:rsidRDefault="00CB113C" w:rsidP="000B5AB3">
                      <w:pPr>
                        <w:ind w:left="0"/>
                        <w:rPr>
                          <w:sz w:val="20"/>
                          <w:szCs w:val="20"/>
                        </w:rPr>
                      </w:pPr>
                    </w:p>
                    <w:p w14:paraId="7A9D3DA3" w14:textId="77777777" w:rsidR="00CB113C" w:rsidRDefault="00CB113C" w:rsidP="000B5AB3">
                      <w:pPr>
                        <w:ind w:left="0"/>
                        <w:rPr>
                          <w:sz w:val="20"/>
                          <w:szCs w:val="20"/>
                        </w:rPr>
                      </w:pPr>
                    </w:p>
                    <w:p w14:paraId="1DFACD79" w14:textId="77777777" w:rsidR="00CB113C" w:rsidRDefault="00CB113C" w:rsidP="000B5AB3">
                      <w:pPr>
                        <w:ind w:left="0"/>
                        <w:rPr>
                          <w:sz w:val="20"/>
                          <w:szCs w:val="20"/>
                        </w:rPr>
                      </w:pPr>
                    </w:p>
                    <w:p w14:paraId="280288B3" w14:textId="77777777" w:rsidR="00CB113C" w:rsidRDefault="00CB113C" w:rsidP="000B5AB3">
                      <w:pPr>
                        <w:ind w:left="0"/>
                        <w:rPr>
                          <w:sz w:val="20"/>
                          <w:szCs w:val="20"/>
                        </w:rPr>
                      </w:pPr>
                    </w:p>
                    <w:p w14:paraId="4243AA87" w14:textId="77777777" w:rsidR="00CB113C" w:rsidRDefault="00CB113C" w:rsidP="000B5AB3">
                      <w:pPr>
                        <w:ind w:left="0"/>
                        <w:rPr>
                          <w:sz w:val="20"/>
                          <w:szCs w:val="20"/>
                        </w:rPr>
                      </w:pPr>
                    </w:p>
                    <w:p w14:paraId="21A6AFFA" w14:textId="77777777" w:rsidR="00CB113C" w:rsidRDefault="00CB113C" w:rsidP="000B5AB3">
                      <w:pPr>
                        <w:ind w:left="0"/>
                        <w:rPr>
                          <w:sz w:val="20"/>
                          <w:szCs w:val="20"/>
                        </w:rPr>
                      </w:pPr>
                    </w:p>
                    <w:p w14:paraId="2F1599B9" w14:textId="77777777" w:rsidR="00CB113C" w:rsidRDefault="00CB113C" w:rsidP="000B5AB3">
                      <w:pPr>
                        <w:ind w:left="0"/>
                        <w:rPr>
                          <w:sz w:val="20"/>
                          <w:szCs w:val="20"/>
                        </w:rPr>
                      </w:pPr>
                    </w:p>
                    <w:p w14:paraId="3CC9049F" w14:textId="77777777" w:rsidR="00CB113C" w:rsidRDefault="00CB113C" w:rsidP="000B5AB3">
                      <w:pPr>
                        <w:ind w:left="0"/>
                        <w:rPr>
                          <w:sz w:val="20"/>
                          <w:szCs w:val="20"/>
                        </w:rPr>
                      </w:pPr>
                    </w:p>
                    <w:p w14:paraId="27BE9F40" w14:textId="77777777" w:rsidR="00CB113C" w:rsidRDefault="00CB113C" w:rsidP="000B5AB3">
                      <w:pPr>
                        <w:ind w:left="0"/>
                        <w:rPr>
                          <w:sz w:val="20"/>
                          <w:szCs w:val="20"/>
                        </w:rPr>
                      </w:pPr>
                    </w:p>
                    <w:p w14:paraId="7267E7D3" w14:textId="77777777" w:rsidR="00CB113C" w:rsidRDefault="00CB113C" w:rsidP="000B5AB3">
                      <w:pPr>
                        <w:ind w:left="0"/>
                        <w:rPr>
                          <w:sz w:val="20"/>
                          <w:szCs w:val="20"/>
                        </w:rPr>
                      </w:pPr>
                    </w:p>
                    <w:p w14:paraId="66C57DD2" w14:textId="77777777" w:rsidR="00CB113C" w:rsidRDefault="00CB113C" w:rsidP="000B5AB3">
                      <w:pPr>
                        <w:ind w:left="0"/>
                        <w:rPr>
                          <w:sz w:val="20"/>
                          <w:szCs w:val="20"/>
                        </w:rPr>
                      </w:pPr>
                    </w:p>
                    <w:p w14:paraId="3DB4EB97" w14:textId="77777777" w:rsidR="00CB113C" w:rsidRDefault="00CB113C" w:rsidP="000B5AB3">
                      <w:pPr>
                        <w:ind w:left="0"/>
                        <w:rPr>
                          <w:sz w:val="20"/>
                          <w:szCs w:val="20"/>
                        </w:rPr>
                      </w:pPr>
                    </w:p>
                    <w:p w14:paraId="399FDA6D" w14:textId="77777777" w:rsidR="00CB113C" w:rsidRDefault="00CB113C" w:rsidP="000B5AB3">
                      <w:pPr>
                        <w:ind w:left="0"/>
                        <w:rPr>
                          <w:sz w:val="20"/>
                          <w:szCs w:val="20"/>
                        </w:rPr>
                      </w:pPr>
                    </w:p>
                    <w:p w14:paraId="234E5AE8" w14:textId="77777777" w:rsidR="00CB113C" w:rsidRDefault="00CB113C" w:rsidP="000B5AB3">
                      <w:pPr>
                        <w:ind w:left="0"/>
                        <w:rPr>
                          <w:sz w:val="20"/>
                          <w:szCs w:val="20"/>
                        </w:rPr>
                      </w:pPr>
                    </w:p>
                    <w:p w14:paraId="7F4FCA3D" w14:textId="77777777" w:rsidR="00CB113C" w:rsidRDefault="00CB113C" w:rsidP="000B5AB3">
                      <w:pPr>
                        <w:ind w:left="0"/>
                        <w:rPr>
                          <w:sz w:val="20"/>
                          <w:szCs w:val="20"/>
                        </w:rPr>
                      </w:pPr>
                    </w:p>
                    <w:p w14:paraId="11DB4DF1" w14:textId="77777777" w:rsidR="00CB113C" w:rsidRDefault="00CB113C" w:rsidP="000B5AB3">
                      <w:pPr>
                        <w:ind w:left="0"/>
                        <w:rPr>
                          <w:sz w:val="20"/>
                          <w:szCs w:val="20"/>
                        </w:rPr>
                      </w:pPr>
                    </w:p>
                    <w:p w14:paraId="27C99D9A" w14:textId="77777777" w:rsidR="00CB113C" w:rsidRDefault="00CB113C" w:rsidP="000B5AB3">
                      <w:pPr>
                        <w:ind w:left="0"/>
                        <w:rPr>
                          <w:sz w:val="20"/>
                          <w:szCs w:val="20"/>
                        </w:rPr>
                      </w:pPr>
                    </w:p>
                    <w:p w14:paraId="64B71C95" w14:textId="77777777" w:rsidR="00CB113C" w:rsidRDefault="00CB113C" w:rsidP="000B5AB3">
                      <w:pPr>
                        <w:ind w:left="0"/>
                        <w:rPr>
                          <w:sz w:val="20"/>
                          <w:szCs w:val="20"/>
                        </w:rPr>
                      </w:pPr>
                    </w:p>
                    <w:p w14:paraId="35CFFC92" w14:textId="77777777" w:rsidR="00CB113C" w:rsidRDefault="00CB113C" w:rsidP="000B5AB3">
                      <w:pPr>
                        <w:ind w:left="0"/>
                        <w:rPr>
                          <w:sz w:val="20"/>
                          <w:szCs w:val="20"/>
                        </w:rPr>
                      </w:pPr>
                    </w:p>
                    <w:p w14:paraId="2166BE80" w14:textId="77777777" w:rsidR="00CB113C" w:rsidRDefault="00CB113C" w:rsidP="000B5AB3">
                      <w:pPr>
                        <w:ind w:left="0"/>
                        <w:rPr>
                          <w:sz w:val="20"/>
                          <w:szCs w:val="20"/>
                        </w:rPr>
                      </w:pPr>
                    </w:p>
                    <w:p w14:paraId="4854BA5F" w14:textId="77777777" w:rsidR="00CB113C" w:rsidRDefault="00CB113C" w:rsidP="000B5AB3">
                      <w:pPr>
                        <w:ind w:left="0"/>
                        <w:rPr>
                          <w:sz w:val="20"/>
                          <w:szCs w:val="20"/>
                        </w:rPr>
                      </w:pPr>
                    </w:p>
                    <w:p w14:paraId="7D24B214" w14:textId="77777777" w:rsidR="00CB113C" w:rsidRDefault="00CB113C" w:rsidP="000B5AB3">
                      <w:pPr>
                        <w:ind w:left="0"/>
                        <w:rPr>
                          <w:sz w:val="20"/>
                          <w:szCs w:val="20"/>
                        </w:rPr>
                      </w:pPr>
                    </w:p>
                    <w:p w14:paraId="510BA7FB" w14:textId="77777777" w:rsidR="00CB113C" w:rsidRDefault="00CB113C" w:rsidP="000B5AB3">
                      <w:pPr>
                        <w:ind w:left="0"/>
                        <w:rPr>
                          <w:sz w:val="20"/>
                          <w:szCs w:val="20"/>
                        </w:rPr>
                      </w:pPr>
                    </w:p>
                    <w:p w14:paraId="23A53265" w14:textId="77777777" w:rsidR="00CB113C" w:rsidRDefault="00CB113C" w:rsidP="000B5AB3">
                      <w:pPr>
                        <w:ind w:left="0"/>
                        <w:rPr>
                          <w:sz w:val="20"/>
                          <w:szCs w:val="20"/>
                        </w:rPr>
                      </w:pPr>
                    </w:p>
                    <w:p w14:paraId="2E5D44D8" w14:textId="77777777" w:rsidR="00CB113C" w:rsidRDefault="00CB113C" w:rsidP="000B5AB3">
                      <w:pPr>
                        <w:ind w:left="0"/>
                        <w:rPr>
                          <w:sz w:val="20"/>
                          <w:szCs w:val="20"/>
                        </w:rPr>
                      </w:pPr>
                    </w:p>
                    <w:p w14:paraId="1970E4A1" w14:textId="77777777" w:rsidR="00CB113C" w:rsidRDefault="00CB113C" w:rsidP="000B5AB3">
                      <w:pPr>
                        <w:ind w:left="0"/>
                        <w:rPr>
                          <w:sz w:val="20"/>
                          <w:szCs w:val="20"/>
                        </w:rPr>
                      </w:pPr>
                    </w:p>
                    <w:p w14:paraId="6C2C4E54" w14:textId="77777777" w:rsidR="00CB113C" w:rsidRDefault="00CB113C" w:rsidP="000B5AB3">
                      <w:pPr>
                        <w:ind w:left="0"/>
                        <w:rPr>
                          <w:sz w:val="20"/>
                          <w:szCs w:val="20"/>
                        </w:rPr>
                      </w:pPr>
                    </w:p>
                    <w:p w14:paraId="1D3C13DD" w14:textId="77777777" w:rsidR="00CB113C" w:rsidRDefault="00CB113C" w:rsidP="000B5AB3">
                      <w:pPr>
                        <w:ind w:left="0"/>
                        <w:rPr>
                          <w:sz w:val="20"/>
                          <w:szCs w:val="20"/>
                        </w:rPr>
                      </w:pPr>
                    </w:p>
                    <w:p w14:paraId="18AB88F7" w14:textId="77777777" w:rsidR="00CB113C" w:rsidRDefault="00CB113C" w:rsidP="000B5AB3">
                      <w:pPr>
                        <w:ind w:left="0"/>
                        <w:rPr>
                          <w:sz w:val="20"/>
                          <w:szCs w:val="20"/>
                        </w:rPr>
                      </w:pPr>
                    </w:p>
                    <w:p w14:paraId="529D2AE0" w14:textId="77777777" w:rsidR="00CB113C" w:rsidRDefault="00CB113C" w:rsidP="000B5AB3">
                      <w:pPr>
                        <w:ind w:left="0"/>
                        <w:rPr>
                          <w:sz w:val="20"/>
                          <w:szCs w:val="20"/>
                        </w:rPr>
                      </w:pPr>
                    </w:p>
                    <w:p w14:paraId="49577EE3" w14:textId="77777777" w:rsidR="00CB113C" w:rsidRDefault="00CB113C" w:rsidP="000B5AB3">
                      <w:pPr>
                        <w:ind w:left="0"/>
                        <w:rPr>
                          <w:sz w:val="20"/>
                          <w:szCs w:val="20"/>
                        </w:rPr>
                      </w:pPr>
                    </w:p>
                    <w:p w14:paraId="0CC5A498" w14:textId="77777777" w:rsidR="00CB113C" w:rsidRDefault="00CB113C" w:rsidP="000B5AB3">
                      <w:pPr>
                        <w:ind w:left="0"/>
                        <w:rPr>
                          <w:sz w:val="20"/>
                          <w:szCs w:val="20"/>
                        </w:rPr>
                      </w:pPr>
                    </w:p>
                    <w:p w14:paraId="60DFA589" w14:textId="77777777" w:rsidR="00CB113C" w:rsidRDefault="00CB113C" w:rsidP="000B5AB3">
                      <w:pPr>
                        <w:ind w:left="0"/>
                        <w:rPr>
                          <w:sz w:val="20"/>
                          <w:szCs w:val="20"/>
                        </w:rPr>
                      </w:pPr>
                    </w:p>
                    <w:p w14:paraId="62CFA70A" w14:textId="77777777" w:rsidR="00CB113C" w:rsidRDefault="00CB113C" w:rsidP="000B5AB3">
                      <w:pPr>
                        <w:ind w:left="0"/>
                        <w:rPr>
                          <w:sz w:val="20"/>
                          <w:szCs w:val="20"/>
                        </w:rPr>
                      </w:pPr>
                    </w:p>
                    <w:p w14:paraId="38AAF40C" w14:textId="77777777" w:rsidR="00CB113C" w:rsidRDefault="00CB113C" w:rsidP="000B5AB3">
                      <w:pPr>
                        <w:ind w:left="0"/>
                        <w:rPr>
                          <w:sz w:val="20"/>
                          <w:szCs w:val="20"/>
                        </w:rPr>
                      </w:pPr>
                    </w:p>
                    <w:p w14:paraId="1770192C" w14:textId="77777777" w:rsidR="00CB113C" w:rsidRDefault="00CB113C" w:rsidP="000B5AB3">
                      <w:pPr>
                        <w:ind w:left="0"/>
                        <w:rPr>
                          <w:sz w:val="20"/>
                          <w:szCs w:val="20"/>
                        </w:rPr>
                      </w:pPr>
                    </w:p>
                    <w:p w14:paraId="4EB139D7" w14:textId="77777777" w:rsidR="00CB113C" w:rsidRDefault="00CB113C" w:rsidP="000B5AB3">
                      <w:pPr>
                        <w:ind w:left="0"/>
                        <w:rPr>
                          <w:sz w:val="20"/>
                          <w:szCs w:val="20"/>
                        </w:rPr>
                      </w:pPr>
                    </w:p>
                    <w:p w14:paraId="2ED9C21E" w14:textId="77777777" w:rsidR="00CB113C" w:rsidRDefault="00CB113C" w:rsidP="000B5AB3">
                      <w:pPr>
                        <w:ind w:left="0"/>
                        <w:rPr>
                          <w:sz w:val="20"/>
                          <w:szCs w:val="20"/>
                        </w:rPr>
                      </w:pPr>
                    </w:p>
                    <w:p w14:paraId="097D119D" w14:textId="77777777" w:rsidR="00CB113C" w:rsidRDefault="00CB113C" w:rsidP="000B5AB3">
                      <w:pPr>
                        <w:ind w:left="0"/>
                        <w:rPr>
                          <w:sz w:val="20"/>
                          <w:szCs w:val="20"/>
                        </w:rPr>
                      </w:pPr>
                    </w:p>
                    <w:p w14:paraId="5732F078" w14:textId="77777777" w:rsidR="00CB113C" w:rsidRDefault="00CB113C" w:rsidP="000B5AB3">
                      <w:pPr>
                        <w:ind w:left="0"/>
                        <w:rPr>
                          <w:sz w:val="20"/>
                          <w:szCs w:val="20"/>
                        </w:rPr>
                      </w:pPr>
                    </w:p>
                    <w:p w14:paraId="5479DC99" w14:textId="77777777" w:rsidR="00CB113C" w:rsidRDefault="00CB113C" w:rsidP="000B5AB3">
                      <w:pPr>
                        <w:ind w:left="0"/>
                        <w:rPr>
                          <w:sz w:val="20"/>
                          <w:szCs w:val="20"/>
                        </w:rPr>
                      </w:pPr>
                    </w:p>
                    <w:p w14:paraId="21F5C104" w14:textId="77777777" w:rsidR="00CB113C" w:rsidRDefault="00CB113C" w:rsidP="000B5AB3">
                      <w:pPr>
                        <w:ind w:left="0"/>
                        <w:rPr>
                          <w:sz w:val="20"/>
                          <w:szCs w:val="20"/>
                        </w:rPr>
                      </w:pPr>
                    </w:p>
                    <w:p w14:paraId="5E3C9B2A" w14:textId="77777777" w:rsidR="00CB113C" w:rsidRDefault="00CB113C" w:rsidP="000B5AB3">
                      <w:pPr>
                        <w:ind w:left="0"/>
                        <w:rPr>
                          <w:sz w:val="20"/>
                          <w:szCs w:val="20"/>
                        </w:rPr>
                      </w:pPr>
                    </w:p>
                    <w:p w14:paraId="015F3FE5" w14:textId="77777777" w:rsidR="00CB113C" w:rsidRDefault="00CB113C" w:rsidP="000B5AB3">
                      <w:pPr>
                        <w:ind w:left="0"/>
                        <w:rPr>
                          <w:sz w:val="20"/>
                          <w:szCs w:val="20"/>
                        </w:rPr>
                      </w:pPr>
                    </w:p>
                    <w:p w14:paraId="090468D8" w14:textId="77777777" w:rsidR="00CB113C" w:rsidRDefault="00CB113C" w:rsidP="000B5AB3">
                      <w:pPr>
                        <w:ind w:left="0"/>
                        <w:rPr>
                          <w:sz w:val="20"/>
                          <w:szCs w:val="20"/>
                        </w:rPr>
                      </w:pPr>
                    </w:p>
                    <w:p w14:paraId="055CC1FB" w14:textId="77777777" w:rsidR="00CB113C" w:rsidRDefault="00CB113C" w:rsidP="000B5AB3">
                      <w:pPr>
                        <w:ind w:left="0"/>
                        <w:rPr>
                          <w:sz w:val="20"/>
                          <w:szCs w:val="20"/>
                        </w:rPr>
                      </w:pPr>
                    </w:p>
                    <w:p w14:paraId="7108622F" w14:textId="77777777" w:rsidR="00CB113C" w:rsidRDefault="00CB113C" w:rsidP="000B5AB3">
                      <w:pPr>
                        <w:ind w:left="0"/>
                        <w:rPr>
                          <w:sz w:val="20"/>
                          <w:szCs w:val="20"/>
                        </w:rPr>
                      </w:pPr>
                    </w:p>
                    <w:p w14:paraId="3300AFBD" w14:textId="77777777" w:rsidR="00CB113C" w:rsidRDefault="00CB113C" w:rsidP="000B5AB3">
                      <w:pPr>
                        <w:ind w:left="0"/>
                        <w:rPr>
                          <w:sz w:val="20"/>
                          <w:szCs w:val="20"/>
                        </w:rPr>
                      </w:pPr>
                    </w:p>
                    <w:p w14:paraId="6185FEA1" w14:textId="77777777" w:rsidR="00CB113C" w:rsidRDefault="00CB113C" w:rsidP="000B5AB3">
                      <w:pPr>
                        <w:ind w:left="0"/>
                        <w:rPr>
                          <w:sz w:val="20"/>
                          <w:szCs w:val="20"/>
                        </w:rPr>
                      </w:pPr>
                    </w:p>
                    <w:p w14:paraId="0B0C7D56" w14:textId="77777777" w:rsidR="00CB113C" w:rsidRDefault="00CB113C" w:rsidP="000B5AB3">
                      <w:pPr>
                        <w:ind w:left="0"/>
                        <w:rPr>
                          <w:sz w:val="20"/>
                          <w:szCs w:val="20"/>
                        </w:rPr>
                      </w:pPr>
                    </w:p>
                    <w:p w14:paraId="686B9AAF" w14:textId="77777777" w:rsidR="00CB113C" w:rsidRDefault="00CB113C" w:rsidP="000B5AB3">
                      <w:pPr>
                        <w:ind w:left="0"/>
                        <w:rPr>
                          <w:sz w:val="20"/>
                          <w:szCs w:val="20"/>
                        </w:rPr>
                      </w:pPr>
                    </w:p>
                    <w:p w14:paraId="2218C6CB" w14:textId="77777777" w:rsidR="00CB113C" w:rsidRDefault="00CB113C" w:rsidP="000B5AB3">
                      <w:pPr>
                        <w:ind w:left="0"/>
                        <w:rPr>
                          <w:sz w:val="20"/>
                          <w:szCs w:val="20"/>
                        </w:rPr>
                      </w:pPr>
                    </w:p>
                    <w:p w14:paraId="7DEB4F69" w14:textId="77777777" w:rsidR="00CB113C" w:rsidRDefault="00CB113C" w:rsidP="000B5AB3">
                      <w:pPr>
                        <w:ind w:left="0"/>
                        <w:rPr>
                          <w:sz w:val="20"/>
                          <w:szCs w:val="20"/>
                        </w:rPr>
                      </w:pPr>
                    </w:p>
                    <w:p w14:paraId="764E023D" w14:textId="77777777" w:rsidR="00CB113C" w:rsidRDefault="00CB113C" w:rsidP="000B5AB3">
                      <w:pPr>
                        <w:ind w:left="0"/>
                        <w:rPr>
                          <w:sz w:val="20"/>
                          <w:szCs w:val="20"/>
                        </w:rPr>
                      </w:pPr>
                    </w:p>
                    <w:p w14:paraId="6E611232" w14:textId="77777777" w:rsidR="00CB113C" w:rsidRDefault="00CB113C" w:rsidP="000B5AB3">
                      <w:pPr>
                        <w:ind w:left="0"/>
                        <w:rPr>
                          <w:sz w:val="20"/>
                          <w:szCs w:val="20"/>
                        </w:rPr>
                      </w:pPr>
                    </w:p>
                    <w:p w14:paraId="0302C70F" w14:textId="77777777" w:rsidR="00CB113C" w:rsidRDefault="00CB113C" w:rsidP="000B5AB3">
                      <w:pPr>
                        <w:ind w:left="0"/>
                        <w:rPr>
                          <w:sz w:val="20"/>
                          <w:szCs w:val="20"/>
                        </w:rPr>
                      </w:pPr>
                    </w:p>
                    <w:p w14:paraId="299195A8" w14:textId="77777777" w:rsidR="00CB113C" w:rsidRDefault="00CB113C" w:rsidP="000B5AB3">
                      <w:pPr>
                        <w:ind w:left="0"/>
                        <w:rPr>
                          <w:sz w:val="20"/>
                          <w:szCs w:val="20"/>
                        </w:rPr>
                      </w:pPr>
                    </w:p>
                    <w:p w14:paraId="7A559B13" w14:textId="77777777" w:rsidR="00CB113C" w:rsidRDefault="00CB113C" w:rsidP="000B5AB3">
                      <w:pPr>
                        <w:ind w:left="0"/>
                        <w:rPr>
                          <w:sz w:val="20"/>
                          <w:szCs w:val="20"/>
                        </w:rPr>
                      </w:pPr>
                    </w:p>
                    <w:p w14:paraId="79A543DA" w14:textId="77777777" w:rsidR="00CB113C" w:rsidRDefault="00CB113C" w:rsidP="000B5AB3">
                      <w:pPr>
                        <w:ind w:left="0"/>
                        <w:rPr>
                          <w:sz w:val="20"/>
                          <w:szCs w:val="20"/>
                        </w:rPr>
                      </w:pPr>
                    </w:p>
                    <w:p w14:paraId="28D2C5E6" w14:textId="77777777" w:rsidR="00CB113C" w:rsidRDefault="00CB113C" w:rsidP="000B5AB3">
                      <w:pPr>
                        <w:ind w:left="0"/>
                        <w:rPr>
                          <w:sz w:val="20"/>
                          <w:szCs w:val="20"/>
                        </w:rPr>
                      </w:pPr>
                    </w:p>
                    <w:p w14:paraId="357A61A5" w14:textId="77777777" w:rsidR="00CB113C" w:rsidRDefault="00CB113C" w:rsidP="000B5AB3">
                      <w:pPr>
                        <w:ind w:left="0"/>
                        <w:rPr>
                          <w:sz w:val="20"/>
                          <w:szCs w:val="20"/>
                        </w:rPr>
                      </w:pPr>
                    </w:p>
                    <w:p w14:paraId="11D985DC" w14:textId="77777777" w:rsidR="00CB113C" w:rsidRDefault="00CB113C" w:rsidP="000B5AB3">
                      <w:pPr>
                        <w:ind w:left="0"/>
                        <w:rPr>
                          <w:sz w:val="20"/>
                          <w:szCs w:val="20"/>
                        </w:rPr>
                      </w:pPr>
                    </w:p>
                    <w:p w14:paraId="241D7BA8" w14:textId="77777777" w:rsidR="00CB113C" w:rsidRDefault="00CB113C" w:rsidP="000B5AB3">
                      <w:pPr>
                        <w:ind w:left="0"/>
                        <w:rPr>
                          <w:sz w:val="20"/>
                          <w:szCs w:val="20"/>
                        </w:rPr>
                      </w:pPr>
                    </w:p>
                    <w:p w14:paraId="5521745F" w14:textId="77777777" w:rsidR="00CB113C" w:rsidRDefault="00CB113C" w:rsidP="000B5AB3">
                      <w:pPr>
                        <w:ind w:left="0"/>
                        <w:rPr>
                          <w:sz w:val="20"/>
                          <w:szCs w:val="20"/>
                        </w:rPr>
                      </w:pPr>
                    </w:p>
                    <w:p w14:paraId="291068F0" w14:textId="77777777" w:rsidR="00CB113C" w:rsidRDefault="00CB113C" w:rsidP="000B5AB3">
                      <w:pPr>
                        <w:ind w:left="0"/>
                        <w:rPr>
                          <w:sz w:val="20"/>
                          <w:szCs w:val="20"/>
                        </w:rPr>
                      </w:pPr>
                    </w:p>
                    <w:p w14:paraId="59FFD93A" w14:textId="77777777" w:rsidR="00CB113C" w:rsidRDefault="00CB113C" w:rsidP="000B5AB3">
                      <w:pPr>
                        <w:ind w:left="0"/>
                        <w:rPr>
                          <w:sz w:val="20"/>
                          <w:szCs w:val="20"/>
                        </w:rPr>
                      </w:pPr>
                    </w:p>
                    <w:p w14:paraId="5CD5460D" w14:textId="77777777" w:rsidR="00CB113C" w:rsidRDefault="00CB113C" w:rsidP="000B5AB3">
                      <w:pPr>
                        <w:ind w:left="0"/>
                        <w:rPr>
                          <w:sz w:val="20"/>
                          <w:szCs w:val="20"/>
                        </w:rPr>
                      </w:pPr>
                    </w:p>
                    <w:p w14:paraId="56D03362" w14:textId="77777777" w:rsidR="00CB113C" w:rsidRDefault="00CB113C" w:rsidP="000B5AB3">
                      <w:pPr>
                        <w:ind w:left="0"/>
                        <w:rPr>
                          <w:sz w:val="20"/>
                          <w:szCs w:val="20"/>
                        </w:rPr>
                      </w:pPr>
                    </w:p>
                    <w:p w14:paraId="6AA366DB" w14:textId="77777777" w:rsidR="00CB113C" w:rsidRDefault="00CB113C" w:rsidP="000B5AB3">
                      <w:pPr>
                        <w:ind w:left="0"/>
                        <w:rPr>
                          <w:sz w:val="20"/>
                          <w:szCs w:val="20"/>
                        </w:rPr>
                      </w:pPr>
                    </w:p>
                    <w:p w14:paraId="67DFB111" w14:textId="77777777" w:rsidR="00CB113C" w:rsidRDefault="00CB113C" w:rsidP="000B5AB3">
                      <w:pPr>
                        <w:ind w:left="0"/>
                        <w:rPr>
                          <w:sz w:val="20"/>
                          <w:szCs w:val="20"/>
                        </w:rPr>
                      </w:pPr>
                    </w:p>
                    <w:p w14:paraId="432A1419" w14:textId="77777777" w:rsidR="00CB113C" w:rsidRDefault="00CB113C" w:rsidP="000B5AB3">
                      <w:pPr>
                        <w:ind w:left="0"/>
                        <w:rPr>
                          <w:sz w:val="20"/>
                          <w:szCs w:val="20"/>
                        </w:rPr>
                      </w:pPr>
                    </w:p>
                    <w:p w14:paraId="78EFDB7B" w14:textId="77777777" w:rsidR="00CB113C" w:rsidRDefault="00CB113C" w:rsidP="000B5AB3">
                      <w:pPr>
                        <w:ind w:left="0"/>
                        <w:rPr>
                          <w:sz w:val="20"/>
                          <w:szCs w:val="20"/>
                        </w:rPr>
                      </w:pPr>
                    </w:p>
                    <w:p w14:paraId="5B3A0AF8" w14:textId="77777777" w:rsidR="00CB113C" w:rsidRDefault="00CB113C" w:rsidP="000B5AB3">
                      <w:pPr>
                        <w:ind w:left="0"/>
                        <w:rPr>
                          <w:sz w:val="20"/>
                          <w:szCs w:val="20"/>
                        </w:rPr>
                      </w:pPr>
                    </w:p>
                    <w:p w14:paraId="5E9D0C19" w14:textId="77777777" w:rsidR="00CB113C" w:rsidRDefault="00CB113C" w:rsidP="000B5AB3">
                      <w:pPr>
                        <w:ind w:left="0"/>
                        <w:rPr>
                          <w:sz w:val="20"/>
                          <w:szCs w:val="20"/>
                        </w:rPr>
                      </w:pPr>
                    </w:p>
                    <w:p w14:paraId="4CECE1E6" w14:textId="77777777" w:rsidR="00CB113C" w:rsidRDefault="00CB113C" w:rsidP="000B5AB3">
                      <w:pPr>
                        <w:ind w:left="0"/>
                        <w:rPr>
                          <w:sz w:val="20"/>
                          <w:szCs w:val="20"/>
                        </w:rPr>
                      </w:pPr>
                    </w:p>
                    <w:p w14:paraId="265EF95B" w14:textId="77777777" w:rsidR="00CB113C" w:rsidRDefault="00CB113C" w:rsidP="000B5AB3">
                      <w:pPr>
                        <w:ind w:left="0"/>
                        <w:rPr>
                          <w:sz w:val="20"/>
                          <w:szCs w:val="20"/>
                        </w:rPr>
                      </w:pPr>
                    </w:p>
                    <w:p w14:paraId="1EE816EA" w14:textId="77777777" w:rsidR="00CB113C" w:rsidRDefault="00CB113C" w:rsidP="000B5AB3">
                      <w:pPr>
                        <w:ind w:left="0"/>
                        <w:rPr>
                          <w:sz w:val="20"/>
                          <w:szCs w:val="20"/>
                        </w:rPr>
                      </w:pPr>
                    </w:p>
                    <w:p w14:paraId="4FAC6816" w14:textId="77777777" w:rsidR="00CB113C" w:rsidRDefault="00CB113C" w:rsidP="000B5AB3">
                      <w:pPr>
                        <w:ind w:left="0"/>
                        <w:rPr>
                          <w:sz w:val="20"/>
                          <w:szCs w:val="20"/>
                        </w:rPr>
                      </w:pPr>
                    </w:p>
                    <w:p w14:paraId="1AA0C98D" w14:textId="77777777" w:rsidR="00CB113C" w:rsidRDefault="00CB113C" w:rsidP="000B5AB3">
                      <w:pPr>
                        <w:ind w:left="0"/>
                        <w:rPr>
                          <w:sz w:val="20"/>
                          <w:szCs w:val="20"/>
                        </w:rPr>
                      </w:pPr>
                    </w:p>
                    <w:p w14:paraId="290082DD" w14:textId="77777777" w:rsidR="00CB113C" w:rsidRDefault="00CB113C" w:rsidP="000B5AB3">
                      <w:pPr>
                        <w:ind w:left="0"/>
                        <w:rPr>
                          <w:sz w:val="20"/>
                          <w:szCs w:val="20"/>
                        </w:rPr>
                      </w:pPr>
                    </w:p>
                    <w:p w14:paraId="28688271" w14:textId="77777777" w:rsidR="00CB113C" w:rsidRDefault="00CB113C" w:rsidP="000B5AB3">
                      <w:pPr>
                        <w:ind w:left="0"/>
                        <w:rPr>
                          <w:sz w:val="20"/>
                          <w:szCs w:val="20"/>
                        </w:rPr>
                      </w:pPr>
                    </w:p>
                    <w:p w14:paraId="392B9E97" w14:textId="77777777" w:rsidR="00CB113C" w:rsidRDefault="00CB113C" w:rsidP="000B5AB3">
                      <w:pPr>
                        <w:ind w:left="0"/>
                        <w:rPr>
                          <w:sz w:val="20"/>
                          <w:szCs w:val="20"/>
                        </w:rPr>
                      </w:pPr>
                    </w:p>
                    <w:p w14:paraId="3BB6153B" w14:textId="77777777" w:rsidR="00CB113C" w:rsidRDefault="00CB113C" w:rsidP="000B5AB3">
                      <w:pPr>
                        <w:ind w:left="0"/>
                        <w:rPr>
                          <w:sz w:val="20"/>
                          <w:szCs w:val="20"/>
                        </w:rPr>
                      </w:pPr>
                    </w:p>
                    <w:p w14:paraId="0D9F0BA1" w14:textId="77777777" w:rsidR="00CB113C" w:rsidRDefault="00CB113C" w:rsidP="000B5AB3">
                      <w:pPr>
                        <w:ind w:left="0"/>
                        <w:rPr>
                          <w:sz w:val="20"/>
                          <w:szCs w:val="20"/>
                        </w:rPr>
                      </w:pPr>
                    </w:p>
                    <w:p w14:paraId="6A319030" w14:textId="77777777" w:rsidR="00CB113C" w:rsidRDefault="00CB113C" w:rsidP="000B5AB3">
                      <w:pPr>
                        <w:ind w:left="0"/>
                        <w:rPr>
                          <w:sz w:val="20"/>
                          <w:szCs w:val="20"/>
                        </w:rPr>
                      </w:pPr>
                    </w:p>
                    <w:p w14:paraId="273EB818" w14:textId="77777777" w:rsidR="00CB113C" w:rsidRDefault="00CB113C" w:rsidP="000B5AB3">
                      <w:pPr>
                        <w:ind w:left="0"/>
                        <w:rPr>
                          <w:sz w:val="20"/>
                          <w:szCs w:val="20"/>
                        </w:rPr>
                      </w:pPr>
                    </w:p>
                    <w:p w14:paraId="0EDA552E" w14:textId="77777777" w:rsidR="00CB113C" w:rsidRDefault="00CB113C" w:rsidP="000B5AB3">
                      <w:pPr>
                        <w:ind w:left="0"/>
                        <w:rPr>
                          <w:sz w:val="20"/>
                          <w:szCs w:val="20"/>
                        </w:rPr>
                      </w:pPr>
                    </w:p>
                    <w:p w14:paraId="6A91A34B" w14:textId="77777777" w:rsidR="00CB113C" w:rsidRDefault="00CB113C" w:rsidP="000B5AB3">
                      <w:pPr>
                        <w:ind w:left="0"/>
                        <w:rPr>
                          <w:sz w:val="20"/>
                          <w:szCs w:val="20"/>
                        </w:rPr>
                      </w:pPr>
                    </w:p>
                    <w:p w14:paraId="746E94D7" w14:textId="77777777" w:rsidR="00CB113C" w:rsidRDefault="00CB113C" w:rsidP="000B5AB3">
                      <w:pPr>
                        <w:ind w:left="0"/>
                        <w:rPr>
                          <w:sz w:val="20"/>
                          <w:szCs w:val="20"/>
                        </w:rPr>
                      </w:pPr>
                    </w:p>
                    <w:p w14:paraId="35A82CFD" w14:textId="77777777" w:rsidR="00CB113C" w:rsidRDefault="00CB113C" w:rsidP="000B5AB3">
                      <w:pPr>
                        <w:ind w:left="0"/>
                        <w:rPr>
                          <w:sz w:val="20"/>
                          <w:szCs w:val="20"/>
                        </w:rPr>
                      </w:pPr>
                    </w:p>
                    <w:p w14:paraId="6DDE8383" w14:textId="77777777" w:rsidR="00CB113C" w:rsidRDefault="00CB113C" w:rsidP="000B5AB3">
                      <w:pPr>
                        <w:ind w:left="0"/>
                        <w:rPr>
                          <w:sz w:val="20"/>
                          <w:szCs w:val="20"/>
                        </w:rPr>
                      </w:pPr>
                    </w:p>
                    <w:p w14:paraId="545B9EC3" w14:textId="77777777" w:rsidR="00CB113C" w:rsidRDefault="00CB113C" w:rsidP="000B5AB3">
                      <w:pPr>
                        <w:ind w:left="0"/>
                        <w:rPr>
                          <w:sz w:val="20"/>
                          <w:szCs w:val="20"/>
                        </w:rPr>
                      </w:pPr>
                    </w:p>
                    <w:p w14:paraId="35347E43" w14:textId="77777777" w:rsidR="00CB113C" w:rsidRDefault="00CB113C" w:rsidP="000B5AB3">
                      <w:pPr>
                        <w:ind w:left="0"/>
                        <w:rPr>
                          <w:sz w:val="20"/>
                          <w:szCs w:val="20"/>
                        </w:rPr>
                      </w:pPr>
                    </w:p>
                    <w:p w14:paraId="60AA4BB6" w14:textId="77777777" w:rsidR="00CB113C" w:rsidRDefault="00CB113C" w:rsidP="000B5AB3">
                      <w:pPr>
                        <w:ind w:left="0"/>
                        <w:rPr>
                          <w:sz w:val="20"/>
                          <w:szCs w:val="20"/>
                        </w:rPr>
                      </w:pPr>
                    </w:p>
                    <w:p w14:paraId="21B88ED3" w14:textId="77777777" w:rsidR="00CB113C" w:rsidRDefault="00CB113C" w:rsidP="000B5AB3">
                      <w:pPr>
                        <w:ind w:left="0"/>
                        <w:rPr>
                          <w:sz w:val="20"/>
                          <w:szCs w:val="20"/>
                        </w:rPr>
                      </w:pPr>
                    </w:p>
                    <w:p w14:paraId="42A056BD" w14:textId="77777777" w:rsidR="00CB113C" w:rsidRDefault="00CB113C" w:rsidP="000B5AB3">
                      <w:pPr>
                        <w:ind w:left="0"/>
                        <w:rPr>
                          <w:sz w:val="20"/>
                          <w:szCs w:val="20"/>
                        </w:rPr>
                      </w:pPr>
                    </w:p>
                    <w:p w14:paraId="7DD8455B" w14:textId="77777777" w:rsidR="00CB113C" w:rsidRDefault="00CB113C" w:rsidP="000B5AB3">
                      <w:pPr>
                        <w:ind w:left="0"/>
                        <w:rPr>
                          <w:sz w:val="20"/>
                          <w:szCs w:val="20"/>
                        </w:rPr>
                      </w:pPr>
                    </w:p>
                    <w:p w14:paraId="091B26CB" w14:textId="77777777" w:rsidR="00CB113C" w:rsidRDefault="00CB113C" w:rsidP="000B5AB3">
                      <w:pPr>
                        <w:ind w:left="0"/>
                        <w:rPr>
                          <w:sz w:val="20"/>
                          <w:szCs w:val="20"/>
                        </w:rPr>
                      </w:pPr>
                    </w:p>
                    <w:p w14:paraId="584ED6F4" w14:textId="77777777" w:rsidR="00CB113C" w:rsidRDefault="00CB113C" w:rsidP="000B5AB3">
                      <w:pPr>
                        <w:ind w:left="0"/>
                        <w:rPr>
                          <w:sz w:val="20"/>
                          <w:szCs w:val="20"/>
                        </w:rPr>
                      </w:pPr>
                    </w:p>
                    <w:p w14:paraId="2F048F9D" w14:textId="77777777" w:rsidR="00CB113C" w:rsidRDefault="00CB113C" w:rsidP="000B5AB3">
                      <w:pPr>
                        <w:ind w:left="0"/>
                        <w:rPr>
                          <w:sz w:val="20"/>
                          <w:szCs w:val="20"/>
                        </w:rPr>
                      </w:pPr>
                    </w:p>
                    <w:p w14:paraId="28877BED" w14:textId="77777777" w:rsidR="00CB113C" w:rsidRDefault="00CB113C" w:rsidP="000B5AB3">
                      <w:pPr>
                        <w:ind w:left="0"/>
                        <w:rPr>
                          <w:sz w:val="20"/>
                          <w:szCs w:val="20"/>
                        </w:rPr>
                      </w:pPr>
                    </w:p>
                    <w:p w14:paraId="1A382ECD" w14:textId="77777777" w:rsidR="00CB113C" w:rsidRDefault="00CB113C" w:rsidP="000B5AB3">
                      <w:pPr>
                        <w:ind w:left="0"/>
                        <w:rPr>
                          <w:sz w:val="20"/>
                          <w:szCs w:val="20"/>
                        </w:rPr>
                      </w:pPr>
                    </w:p>
                    <w:p w14:paraId="485D48E1" w14:textId="77777777" w:rsidR="00CB113C" w:rsidRDefault="00CB113C" w:rsidP="000B5AB3">
                      <w:pPr>
                        <w:ind w:left="0"/>
                        <w:rPr>
                          <w:sz w:val="20"/>
                          <w:szCs w:val="20"/>
                        </w:rPr>
                      </w:pPr>
                    </w:p>
                    <w:p w14:paraId="79A64D8F" w14:textId="77777777" w:rsidR="00CB113C" w:rsidRDefault="00CB113C" w:rsidP="000B5AB3">
                      <w:pPr>
                        <w:ind w:left="0"/>
                        <w:rPr>
                          <w:sz w:val="20"/>
                          <w:szCs w:val="20"/>
                        </w:rPr>
                      </w:pPr>
                    </w:p>
                    <w:p w14:paraId="47E2693C" w14:textId="77777777" w:rsidR="00CB113C" w:rsidRDefault="00CB113C" w:rsidP="000B5AB3">
                      <w:pPr>
                        <w:ind w:left="0"/>
                        <w:rPr>
                          <w:sz w:val="20"/>
                          <w:szCs w:val="20"/>
                        </w:rPr>
                      </w:pPr>
                    </w:p>
                    <w:p w14:paraId="6F7BBF33" w14:textId="77777777" w:rsidR="00CB113C" w:rsidRDefault="00CB113C" w:rsidP="000B5AB3">
                      <w:pPr>
                        <w:ind w:left="0"/>
                        <w:rPr>
                          <w:sz w:val="20"/>
                          <w:szCs w:val="20"/>
                        </w:rPr>
                      </w:pPr>
                    </w:p>
                    <w:p w14:paraId="46DEBBD2" w14:textId="77777777" w:rsidR="00CB113C" w:rsidRDefault="00CB113C" w:rsidP="000B5AB3">
                      <w:pPr>
                        <w:ind w:left="0"/>
                        <w:rPr>
                          <w:sz w:val="20"/>
                          <w:szCs w:val="20"/>
                        </w:rPr>
                      </w:pPr>
                    </w:p>
                    <w:p w14:paraId="1F4E4350" w14:textId="77777777" w:rsidR="00CB113C" w:rsidRDefault="00CB113C" w:rsidP="000B5AB3">
                      <w:pPr>
                        <w:ind w:left="0"/>
                        <w:rPr>
                          <w:sz w:val="20"/>
                          <w:szCs w:val="20"/>
                        </w:rPr>
                      </w:pPr>
                    </w:p>
                    <w:p w14:paraId="29612057" w14:textId="77777777" w:rsidR="00CB113C" w:rsidRDefault="00CB113C" w:rsidP="000B5AB3">
                      <w:pPr>
                        <w:ind w:left="0"/>
                        <w:rPr>
                          <w:sz w:val="20"/>
                          <w:szCs w:val="20"/>
                        </w:rPr>
                      </w:pPr>
                    </w:p>
                    <w:p w14:paraId="480218D7" w14:textId="77777777" w:rsidR="00CB113C" w:rsidRDefault="00CB113C" w:rsidP="000B5AB3">
                      <w:pPr>
                        <w:ind w:left="0"/>
                        <w:rPr>
                          <w:sz w:val="20"/>
                          <w:szCs w:val="20"/>
                        </w:rPr>
                      </w:pPr>
                    </w:p>
                    <w:p w14:paraId="641AB024" w14:textId="77777777" w:rsidR="00CB113C" w:rsidRDefault="00CB113C" w:rsidP="000B5AB3">
                      <w:pPr>
                        <w:ind w:left="0"/>
                        <w:rPr>
                          <w:sz w:val="20"/>
                          <w:szCs w:val="20"/>
                        </w:rPr>
                      </w:pPr>
                    </w:p>
                    <w:p w14:paraId="59E52D91" w14:textId="77777777" w:rsidR="00CB113C" w:rsidRDefault="00CB113C" w:rsidP="000B5AB3">
                      <w:pPr>
                        <w:ind w:left="0"/>
                        <w:rPr>
                          <w:sz w:val="20"/>
                          <w:szCs w:val="20"/>
                        </w:rPr>
                      </w:pPr>
                    </w:p>
                    <w:p w14:paraId="5FB4D186" w14:textId="77777777" w:rsidR="00CB113C" w:rsidRDefault="00CB113C" w:rsidP="000B5AB3">
                      <w:pPr>
                        <w:ind w:left="0"/>
                        <w:rPr>
                          <w:sz w:val="20"/>
                          <w:szCs w:val="20"/>
                        </w:rPr>
                      </w:pPr>
                    </w:p>
                    <w:p w14:paraId="50A4C0FD" w14:textId="77777777" w:rsidR="00CB113C" w:rsidRDefault="00CB113C" w:rsidP="000B5AB3">
                      <w:pPr>
                        <w:ind w:left="0"/>
                        <w:rPr>
                          <w:sz w:val="20"/>
                          <w:szCs w:val="20"/>
                        </w:rPr>
                      </w:pPr>
                    </w:p>
                    <w:p w14:paraId="006A4375" w14:textId="77777777" w:rsidR="00CB113C" w:rsidRDefault="00CB113C" w:rsidP="000B5AB3">
                      <w:pPr>
                        <w:ind w:left="0"/>
                        <w:rPr>
                          <w:sz w:val="20"/>
                          <w:szCs w:val="20"/>
                        </w:rPr>
                      </w:pPr>
                    </w:p>
                    <w:p w14:paraId="7C4EC30D" w14:textId="77777777" w:rsidR="00CB113C" w:rsidRDefault="00CB113C" w:rsidP="000B5AB3">
                      <w:pPr>
                        <w:ind w:left="0"/>
                        <w:rPr>
                          <w:sz w:val="20"/>
                          <w:szCs w:val="20"/>
                        </w:rPr>
                      </w:pPr>
                    </w:p>
                    <w:p w14:paraId="562370A0" w14:textId="77777777" w:rsidR="00CB113C" w:rsidRDefault="00CB113C" w:rsidP="000B5AB3">
                      <w:pPr>
                        <w:ind w:left="0"/>
                        <w:rPr>
                          <w:sz w:val="20"/>
                          <w:szCs w:val="20"/>
                        </w:rPr>
                      </w:pPr>
                    </w:p>
                    <w:p w14:paraId="167E7007" w14:textId="77777777" w:rsidR="00CB113C" w:rsidRDefault="00CB113C" w:rsidP="000B5AB3">
                      <w:pPr>
                        <w:ind w:left="0"/>
                        <w:rPr>
                          <w:sz w:val="20"/>
                          <w:szCs w:val="20"/>
                        </w:rPr>
                      </w:pPr>
                    </w:p>
                    <w:p w14:paraId="6AEFE42E" w14:textId="77777777" w:rsidR="00CB113C" w:rsidRDefault="00CB113C" w:rsidP="000B5AB3">
                      <w:pPr>
                        <w:ind w:left="0"/>
                        <w:rPr>
                          <w:sz w:val="20"/>
                          <w:szCs w:val="20"/>
                        </w:rPr>
                      </w:pPr>
                    </w:p>
                    <w:p w14:paraId="01D1B0D8" w14:textId="77777777" w:rsidR="00CB113C" w:rsidRDefault="00CB113C" w:rsidP="000B5AB3">
                      <w:pPr>
                        <w:ind w:left="0"/>
                        <w:rPr>
                          <w:sz w:val="20"/>
                          <w:szCs w:val="20"/>
                        </w:rPr>
                      </w:pPr>
                    </w:p>
                    <w:p w14:paraId="4B25840C" w14:textId="77777777" w:rsidR="00CB113C" w:rsidRDefault="00CB113C" w:rsidP="000B5AB3">
                      <w:pPr>
                        <w:ind w:left="0"/>
                        <w:rPr>
                          <w:sz w:val="20"/>
                          <w:szCs w:val="20"/>
                        </w:rPr>
                      </w:pPr>
                    </w:p>
                    <w:p w14:paraId="7243A2C1" w14:textId="77777777" w:rsidR="00CB113C" w:rsidRDefault="00CB113C" w:rsidP="000B5AB3">
                      <w:pPr>
                        <w:ind w:left="0"/>
                        <w:rPr>
                          <w:sz w:val="20"/>
                          <w:szCs w:val="20"/>
                        </w:rPr>
                      </w:pPr>
                    </w:p>
                    <w:p w14:paraId="62619E8A" w14:textId="77777777" w:rsidR="00CB113C" w:rsidRDefault="00CB113C" w:rsidP="000B5AB3">
                      <w:pPr>
                        <w:ind w:left="0"/>
                        <w:rPr>
                          <w:sz w:val="20"/>
                          <w:szCs w:val="20"/>
                        </w:rPr>
                      </w:pPr>
                    </w:p>
                    <w:p w14:paraId="34FB39DE" w14:textId="77777777" w:rsidR="00CB113C" w:rsidRDefault="00CB113C" w:rsidP="000B5AB3">
                      <w:pPr>
                        <w:ind w:left="0"/>
                        <w:rPr>
                          <w:sz w:val="20"/>
                          <w:szCs w:val="20"/>
                        </w:rPr>
                      </w:pPr>
                    </w:p>
                    <w:p w14:paraId="7A012D8D" w14:textId="77777777" w:rsidR="00CB113C" w:rsidRDefault="00CB113C" w:rsidP="000B5AB3">
                      <w:pPr>
                        <w:ind w:left="0"/>
                        <w:rPr>
                          <w:sz w:val="20"/>
                          <w:szCs w:val="20"/>
                        </w:rPr>
                      </w:pPr>
                    </w:p>
                    <w:p w14:paraId="6ECE7555" w14:textId="77777777" w:rsidR="00CB113C" w:rsidRDefault="00CB113C" w:rsidP="000B5AB3">
                      <w:pPr>
                        <w:ind w:left="0"/>
                        <w:rPr>
                          <w:sz w:val="20"/>
                          <w:szCs w:val="20"/>
                        </w:rPr>
                      </w:pPr>
                    </w:p>
                    <w:p w14:paraId="43BB5D38" w14:textId="77777777" w:rsidR="00CB113C" w:rsidRDefault="00CB113C" w:rsidP="000B5AB3">
                      <w:pPr>
                        <w:ind w:left="0"/>
                        <w:rPr>
                          <w:sz w:val="20"/>
                          <w:szCs w:val="20"/>
                        </w:rPr>
                      </w:pPr>
                    </w:p>
                    <w:p w14:paraId="7A8FBF41" w14:textId="77777777" w:rsidR="00CB113C" w:rsidRDefault="00CB113C" w:rsidP="000B5AB3">
                      <w:pPr>
                        <w:ind w:left="0"/>
                        <w:rPr>
                          <w:sz w:val="20"/>
                          <w:szCs w:val="20"/>
                        </w:rPr>
                      </w:pPr>
                    </w:p>
                    <w:p w14:paraId="3CE47D46" w14:textId="77777777" w:rsidR="00CB113C" w:rsidRDefault="00CB113C" w:rsidP="000B5AB3">
                      <w:pPr>
                        <w:ind w:left="0"/>
                        <w:rPr>
                          <w:sz w:val="20"/>
                          <w:szCs w:val="20"/>
                        </w:rPr>
                      </w:pPr>
                    </w:p>
                    <w:p w14:paraId="0A4C8B29" w14:textId="77777777" w:rsidR="00CB113C" w:rsidRDefault="00CB113C" w:rsidP="000B5AB3">
                      <w:pPr>
                        <w:ind w:left="0"/>
                        <w:rPr>
                          <w:sz w:val="20"/>
                          <w:szCs w:val="20"/>
                        </w:rPr>
                      </w:pPr>
                    </w:p>
                    <w:p w14:paraId="2886B3FF" w14:textId="77777777" w:rsidR="00CB113C" w:rsidRDefault="00CB113C" w:rsidP="000B5AB3">
                      <w:pPr>
                        <w:ind w:left="0"/>
                        <w:rPr>
                          <w:sz w:val="20"/>
                          <w:szCs w:val="20"/>
                        </w:rPr>
                      </w:pPr>
                    </w:p>
                    <w:p w14:paraId="15CCF01F" w14:textId="77777777" w:rsidR="00CB113C" w:rsidRDefault="00CB113C" w:rsidP="000B5AB3">
                      <w:pPr>
                        <w:ind w:left="0"/>
                        <w:rPr>
                          <w:sz w:val="20"/>
                          <w:szCs w:val="20"/>
                        </w:rPr>
                      </w:pPr>
                    </w:p>
                    <w:p w14:paraId="775D9121" w14:textId="77777777" w:rsidR="00CB113C" w:rsidRDefault="00CB113C" w:rsidP="000B5AB3">
                      <w:pPr>
                        <w:ind w:left="0"/>
                        <w:rPr>
                          <w:sz w:val="20"/>
                          <w:szCs w:val="20"/>
                        </w:rPr>
                      </w:pPr>
                    </w:p>
                    <w:p w14:paraId="6B9C39EF" w14:textId="77777777" w:rsidR="00CB113C" w:rsidRDefault="00CB113C" w:rsidP="000B5AB3">
                      <w:pPr>
                        <w:ind w:left="0"/>
                        <w:rPr>
                          <w:sz w:val="20"/>
                          <w:szCs w:val="20"/>
                        </w:rPr>
                      </w:pPr>
                    </w:p>
                    <w:p w14:paraId="007906F0" w14:textId="77777777" w:rsidR="00CB113C" w:rsidRDefault="00CB113C" w:rsidP="000B5AB3">
                      <w:pPr>
                        <w:ind w:left="0"/>
                        <w:rPr>
                          <w:sz w:val="20"/>
                          <w:szCs w:val="20"/>
                        </w:rPr>
                      </w:pPr>
                    </w:p>
                    <w:p w14:paraId="0E3053A4" w14:textId="77777777" w:rsidR="00CB113C" w:rsidRDefault="00CB113C" w:rsidP="000B5AB3">
                      <w:pPr>
                        <w:ind w:left="0"/>
                        <w:rPr>
                          <w:sz w:val="20"/>
                          <w:szCs w:val="20"/>
                        </w:rPr>
                      </w:pPr>
                    </w:p>
                    <w:p w14:paraId="70CE55B5" w14:textId="77777777" w:rsidR="00CB113C" w:rsidRDefault="00CB113C" w:rsidP="000B5AB3">
                      <w:pPr>
                        <w:ind w:left="0"/>
                        <w:rPr>
                          <w:sz w:val="20"/>
                          <w:szCs w:val="20"/>
                        </w:rPr>
                      </w:pPr>
                    </w:p>
                    <w:p w14:paraId="420FC7AB" w14:textId="77777777" w:rsidR="00CB113C" w:rsidRDefault="00CB113C" w:rsidP="000B5AB3">
                      <w:pPr>
                        <w:ind w:left="0"/>
                        <w:rPr>
                          <w:sz w:val="20"/>
                          <w:szCs w:val="20"/>
                        </w:rPr>
                      </w:pPr>
                    </w:p>
                    <w:p w14:paraId="45BCA264" w14:textId="77777777" w:rsidR="00CB113C" w:rsidRDefault="00CB113C" w:rsidP="000B5AB3">
                      <w:pPr>
                        <w:ind w:left="0"/>
                        <w:rPr>
                          <w:sz w:val="20"/>
                          <w:szCs w:val="20"/>
                        </w:rPr>
                      </w:pPr>
                    </w:p>
                    <w:p w14:paraId="7AB5D0FC" w14:textId="77777777" w:rsidR="00CB113C" w:rsidRDefault="00CB113C" w:rsidP="000B5AB3">
                      <w:pPr>
                        <w:ind w:left="0"/>
                        <w:rPr>
                          <w:sz w:val="20"/>
                          <w:szCs w:val="20"/>
                        </w:rPr>
                      </w:pPr>
                    </w:p>
                    <w:p w14:paraId="605FFC45" w14:textId="77777777" w:rsidR="00CB113C" w:rsidRDefault="00CB113C" w:rsidP="000B5AB3">
                      <w:pPr>
                        <w:ind w:left="0"/>
                        <w:rPr>
                          <w:sz w:val="20"/>
                          <w:szCs w:val="20"/>
                        </w:rPr>
                      </w:pPr>
                    </w:p>
                    <w:p w14:paraId="6F8C11DD" w14:textId="77777777" w:rsidR="00CB113C" w:rsidRDefault="00CB113C" w:rsidP="000B5AB3">
                      <w:pPr>
                        <w:ind w:left="0"/>
                        <w:rPr>
                          <w:sz w:val="20"/>
                          <w:szCs w:val="20"/>
                        </w:rPr>
                      </w:pPr>
                    </w:p>
                    <w:p w14:paraId="413082F4" w14:textId="77777777" w:rsidR="00CB113C" w:rsidRDefault="00CB113C" w:rsidP="000B5AB3">
                      <w:pPr>
                        <w:ind w:left="0"/>
                        <w:rPr>
                          <w:sz w:val="20"/>
                          <w:szCs w:val="20"/>
                        </w:rPr>
                      </w:pPr>
                    </w:p>
                    <w:p w14:paraId="2C6C7C00" w14:textId="77777777" w:rsidR="00CB113C" w:rsidRDefault="00CB113C" w:rsidP="000B5AB3">
                      <w:pPr>
                        <w:ind w:left="0"/>
                        <w:rPr>
                          <w:sz w:val="20"/>
                          <w:szCs w:val="20"/>
                        </w:rPr>
                      </w:pPr>
                    </w:p>
                    <w:p w14:paraId="518D7CD8" w14:textId="77777777" w:rsidR="00CB113C" w:rsidRDefault="00CB113C" w:rsidP="000B5AB3">
                      <w:pPr>
                        <w:ind w:left="0"/>
                        <w:rPr>
                          <w:sz w:val="20"/>
                          <w:szCs w:val="20"/>
                        </w:rPr>
                      </w:pPr>
                    </w:p>
                    <w:p w14:paraId="13F955F2" w14:textId="77777777" w:rsidR="00CB113C" w:rsidRDefault="00CB113C" w:rsidP="000B5AB3">
                      <w:pPr>
                        <w:ind w:left="0"/>
                        <w:rPr>
                          <w:sz w:val="20"/>
                          <w:szCs w:val="20"/>
                        </w:rPr>
                      </w:pPr>
                    </w:p>
                    <w:p w14:paraId="74A6CD3C" w14:textId="77777777" w:rsidR="00CB113C" w:rsidRDefault="00CB113C" w:rsidP="000B5AB3">
                      <w:pPr>
                        <w:ind w:left="0"/>
                        <w:rPr>
                          <w:sz w:val="20"/>
                          <w:szCs w:val="20"/>
                        </w:rPr>
                      </w:pPr>
                    </w:p>
                    <w:p w14:paraId="648FBD45" w14:textId="77777777" w:rsidR="00CB113C" w:rsidRDefault="00CB113C" w:rsidP="000B5AB3">
                      <w:pPr>
                        <w:ind w:left="0"/>
                        <w:rPr>
                          <w:sz w:val="20"/>
                          <w:szCs w:val="20"/>
                        </w:rPr>
                      </w:pPr>
                    </w:p>
                    <w:p w14:paraId="60400841" w14:textId="77777777" w:rsidR="00CB113C" w:rsidRDefault="00CB113C" w:rsidP="000B5AB3">
                      <w:pPr>
                        <w:ind w:left="0"/>
                        <w:rPr>
                          <w:sz w:val="20"/>
                          <w:szCs w:val="20"/>
                        </w:rPr>
                      </w:pPr>
                    </w:p>
                    <w:p w14:paraId="2569CBC5" w14:textId="77777777" w:rsidR="00CB113C" w:rsidRDefault="00CB113C" w:rsidP="000B5AB3">
                      <w:pPr>
                        <w:ind w:left="0"/>
                        <w:rPr>
                          <w:sz w:val="20"/>
                          <w:szCs w:val="20"/>
                        </w:rPr>
                      </w:pPr>
                    </w:p>
                    <w:p w14:paraId="6C7CE61C" w14:textId="77777777" w:rsidR="00CB113C" w:rsidRDefault="00CB113C" w:rsidP="000B5AB3">
                      <w:pPr>
                        <w:ind w:left="0"/>
                        <w:rPr>
                          <w:sz w:val="20"/>
                          <w:szCs w:val="20"/>
                        </w:rPr>
                      </w:pPr>
                    </w:p>
                    <w:p w14:paraId="6759D554" w14:textId="77777777" w:rsidR="00CB113C" w:rsidRDefault="00CB113C" w:rsidP="000B5AB3">
                      <w:pPr>
                        <w:ind w:left="0"/>
                        <w:rPr>
                          <w:sz w:val="20"/>
                          <w:szCs w:val="20"/>
                        </w:rPr>
                      </w:pPr>
                    </w:p>
                    <w:p w14:paraId="1E2B429C" w14:textId="77777777" w:rsidR="00CB113C" w:rsidRDefault="00CB113C" w:rsidP="000B5AB3">
                      <w:pPr>
                        <w:ind w:left="0"/>
                        <w:rPr>
                          <w:sz w:val="20"/>
                          <w:szCs w:val="20"/>
                        </w:rPr>
                      </w:pPr>
                    </w:p>
                    <w:p w14:paraId="567D261C" w14:textId="77777777" w:rsidR="00CB113C" w:rsidRDefault="00CB113C" w:rsidP="000B5AB3">
                      <w:pPr>
                        <w:ind w:left="0"/>
                        <w:rPr>
                          <w:sz w:val="20"/>
                          <w:szCs w:val="20"/>
                        </w:rPr>
                      </w:pPr>
                    </w:p>
                    <w:p w14:paraId="63DF0B90" w14:textId="77777777" w:rsidR="00CB113C" w:rsidRDefault="00CB113C" w:rsidP="000B5AB3">
                      <w:pPr>
                        <w:ind w:left="0"/>
                        <w:rPr>
                          <w:sz w:val="20"/>
                          <w:szCs w:val="20"/>
                        </w:rPr>
                      </w:pPr>
                    </w:p>
                    <w:p w14:paraId="3643D92B" w14:textId="77777777" w:rsidR="00CB113C" w:rsidRDefault="00CB113C" w:rsidP="000B5AB3">
                      <w:pPr>
                        <w:ind w:left="0"/>
                        <w:rPr>
                          <w:sz w:val="20"/>
                          <w:szCs w:val="20"/>
                        </w:rPr>
                      </w:pPr>
                    </w:p>
                    <w:p w14:paraId="37D69042" w14:textId="77777777" w:rsidR="00CB113C" w:rsidRDefault="00CB113C" w:rsidP="000B5AB3">
                      <w:pPr>
                        <w:ind w:left="0"/>
                        <w:rPr>
                          <w:sz w:val="20"/>
                          <w:szCs w:val="20"/>
                        </w:rPr>
                      </w:pPr>
                    </w:p>
                    <w:p w14:paraId="13620F03" w14:textId="77777777" w:rsidR="00CB113C" w:rsidRDefault="00CB113C" w:rsidP="000B5AB3">
                      <w:pPr>
                        <w:ind w:left="0"/>
                        <w:rPr>
                          <w:sz w:val="20"/>
                          <w:szCs w:val="20"/>
                        </w:rPr>
                      </w:pPr>
                    </w:p>
                    <w:p w14:paraId="7FA52001" w14:textId="77777777" w:rsidR="00CB113C" w:rsidRDefault="00CB113C" w:rsidP="000B5AB3">
                      <w:pPr>
                        <w:ind w:left="0"/>
                        <w:rPr>
                          <w:sz w:val="20"/>
                          <w:szCs w:val="20"/>
                        </w:rPr>
                      </w:pPr>
                    </w:p>
                    <w:p w14:paraId="5913F3E6" w14:textId="77777777" w:rsidR="00CB113C" w:rsidRDefault="00CB113C" w:rsidP="000B5AB3">
                      <w:pPr>
                        <w:ind w:left="0"/>
                        <w:rPr>
                          <w:sz w:val="20"/>
                          <w:szCs w:val="20"/>
                        </w:rPr>
                      </w:pPr>
                    </w:p>
                    <w:p w14:paraId="2BC061FB" w14:textId="77777777" w:rsidR="00CB113C" w:rsidRDefault="00CB113C" w:rsidP="000B5AB3">
                      <w:pPr>
                        <w:ind w:left="0"/>
                        <w:rPr>
                          <w:sz w:val="20"/>
                          <w:szCs w:val="20"/>
                        </w:rPr>
                      </w:pPr>
                    </w:p>
                    <w:p w14:paraId="4C4EFC90" w14:textId="77777777" w:rsidR="00CB113C" w:rsidRDefault="00CB113C" w:rsidP="000B5AB3">
                      <w:pPr>
                        <w:ind w:left="0"/>
                        <w:rPr>
                          <w:sz w:val="20"/>
                          <w:szCs w:val="20"/>
                        </w:rPr>
                      </w:pPr>
                    </w:p>
                    <w:p w14:paraId="6269C609" w14:textId="77777777" w:rsidR="00CB113C" w:rsidRDefault="00CB113C" w:rsidP="000B5AB3">
                      <w:pPr>
                        <w:ind w:left="0"/>
                        <w:rPr>
                          <w:sz w:val="20"/>
                          <w:szCs w:val="20"/>
                        </w:rPr>
                      </w:pPr>
                    </w:p>
                    <w:p w14:paraId="1F14952E" w14:textId="77777777" w:rsidR="00CB113C" w:rsidRDefault="00CB113C" w:rsidP="000B5AB3">
                      <w:pPr>
                        <w:ind w:left="0"/>
                        <w:rPr>
                          <w:sz w:val="20"/>
                          <w:szCs w:val="20"/>
                        </w:rPr>
                      </w:pPr>
                    </w:p>
                    <w:p w14:paraId="1F7B64D8" w14:textId="77777777" w:rsidR="00CB113C" w:rsidRDefault="00CB113C" w:rsidP="000B5AB3">
                      <w:pPr>
                        <w:ind w:left="0"/>
                        <w:rPr>
                          <w:sz w:val="20"/>
                          <w:szCs w:val="20"/>
                        </w:rPr>
                      </w:pPr>
                    </w:p>
                    <w:p w14:paraId="4E4DC005" w14:textId="77777777" w:rsidR="00CB113C" w:rsidRDefault="00CB113C" w:rsidP="000B5AB3">
                      <w:pPr>
                        <w:ind w:left="0"/>
                        <w:rPr>
                          <w:sz w:val="20"/>
                          <w:szCs w:val="20"/>
                        </w:rPr>
                      </w:pPr>
                    </w:p>
                    <w:p w14:paraId="62879C6F" w14:textId="77777777" w:rsidR="00CB113C" w:rsidRDefault="00CB113C" w:rsidP="000B5AB3">
                      <w:pPr>
                        <w:ind w:left="0"/>
                        <w:rPr>
                          <w:sz w:val="20"/>
                          <w:szCs w:val="20"/>
                        </w:rPr>
                      </w:pPr>
                    </w:p>
                    <w:p w14:paraId="74189796" w14:textId="77777777" w:rsidR="00CB113C" w:rsidRDefault="00CB113C" w:rsidP="000B5AB3">
                      <w:pPr>
                        <w:ind w:left="0"/>
                        <w:rPr>
                          <w:sz w:val="20"/>
                          <w:szCs w:val="20"/>
                        </w:rPr>
                      </w:pPr>
                    </w:p>
                    <w:p w14:paraId="502BBA0D" w14:textId="77777777" w:rsidR="00CB113C" w:rsidRDefault="00CB113C" w:rsidP="000B5AB3">
                      <w:pPr>
                        <w:ind w:left="0"/>
                        <w:rPr>
                          <w:sz w:val="20"/>
                          <w:szCs w:val="20"/>
                        </w:rPr>
                      </w:pPr>
                    </w:p>
                    <w:p w14:paraId="7239EFD0" w14:textId="77777777" w:rsidR="00CB113C" w:rsidRDefault="00CB113C" w:rsidP="000B5AB3">
                      <w:pPr>
                        <w:ind w:left="0"/>
                        <w:rPr>
                          <w:sz w:val="20"/>
                          <w:szCs w:val="20"/>
                        </w:rPr>
                      </w:pPr>
                    </w:p>
                    <w:p w14:paraId="0B806D58" w14:textId="77777777" w:rsidR="00CB113C" w:rsidRDefault="00CB113C" w:rsidP="000B5AB3">
                      <w:pPr>
                        <w:ind w:left="0"/>
                        <w:rPr>
                          <w:sz w:val="20"/>
                          <w:szCs w:val="20"/>
                        </w:rPr>
                      </w:pPr>
                    </w:p>
                    <w:p w14:paraId="1413A8F5" w14:textId="77777777" w:rsidR="00CB113C" w:rsidRDefault="00CB113C" w:rsidP="000B5AB3">
                      <w:pPr>
                        <w:ind w:left="0"/>
                        <w:rPr>
                          <w:sz w:val="20"/>
                          <w:szCs w:val="20"/>
                        </w:rPr>
                      </w:pPr>
                    </w:p>
                    <w:p w14:paraId="50C1CDA2" w14:textId="77777777" w:rsidR="00CB113C" w:rsidRDefault="00CB113C" w:rsidP="000B5AB3">
                      <w:pPr>
                        <w:ind w:left="0"/>
                        <w:rPr>
                          <w:sz w:val="20"/>
                          <w:szCs w:val="20"/>
                        </w:rPr>
                      </w:pPr>
                    </w:p>
                    <w:p w14:paraId="703A1331" w14:textId="77777777" w:rsidR="00CB113C" w:rsidRDefault="00CB113C" w:rsidP="000B5AB3">
                      <w:pPr>
                        <w:ind w:left="0"/>
                        <w:rPr>
                          <w:sz w:val="20"/>
                          <w:szCs w:val="20"/>
                        </w:rPr>
                      </w:pPr>
                    </w:p>
                    <w:p w14:paraId="2171B492" w14:textId="77777777" w:rsidR="00CB113C" w:rsidRDefault="00CB113C" w:rsidP="000B5AB3">
                      <w:pPr>
                        <w:ind w:left="0"/>
                        <w:rPr>
                          <w:sz w:val="20"/>
                          <w:szCs w:val="20"/>
                        </w:rPr>
                      </w:pPr>
                    </w:p>
                    <w:p w14:paraId="5B99722E" w14:textId="77777777" w:rsidR="00CB113C" w:rsidRDefault="00CB113C" w:rsidP="000B5AB3">
                      <w:pPr>
                        <w:ind w:left="0"/>
                        <w:rPr>
                          <w:sz w:val="20"/>
                          <w:szCs w:val="20"/>
                        </w:rPr>
                      </w:pPr>
                    </w:p>
                    <w:p w14:paraId="31131FCD" w14:textId="77777777" w:rsidR="00CB113C" w:rsidRDefault="00CB113C" w:rsidP="000B5AB3">
                      <w:pPr>
                        <w:ind w:left="0"/>
                        <w:rPr>
                          <w:sz w:val="20"/>
                          <w:szCs w:val="20"/>
                        </w:rPr>
                      </w:pPr>
                    </w:p>
                    <w:p w14:paraId="35F5228A" w14:textId="77777777" w:rsidR="00CB113C" w:rsidRDefault="00CB113C" w:rsidP="000B5AB3">
                      <w:pPr>
                        <w:ind w:left="0"/>
                        <w:rPr>
                          <w:sz w:val="20"/>
                          <w:szCs w:val="20"/>
                        </w:rPr>
                      </w:pPr>
                    </w:p>
                    <w:p w14:paraId="636DBD05" w14:textId="77777777" w:rsidR="00CB113C" w:rsidRDefault="00CB113C" w:rsidP="000B5AB3">
                      <w:pPr>
                        <w:ind w:left="0"/>
                        <w:rPr>
                          <w:sz w:val="20"/>
                          <w:szCs w:val="20"/>
                        </w:rPr>
                      </w:pPr>
                    </w:p>
                    <w:p w14:paraId="6607D79B" w14:textId="77777777" w:rsidR="00CB113C" w:rsidRDefault="00CB113C" w:rsidP="000B5AB3">
                      <w:pPr>
                        <w:ind w:left="0"/>
                        <w:rPr>
                          <w:sz w:val="20"/>
                          <w:szCs w:val="20"/>
                        </w:rPr>
                      </w:pPr>
                    </w:p>
                    <w:p w14:paraId="7A27A818" w14:textId="77777777" w:rsidR="00CB113C" w:rsidRDefault="00CB113C" w:rsidP="000B5AB3">
                      <w:pPr>
                        <w:ind w:left="0"/>
                        <w:rPr>
                          <w:sz w:val="20"/>
                          <w:szCs w:val="20"/>
                        </w:rPr>
                      </w:pPr>
                    </w:p>
                    <w:p w14:paraId="5F2B9FF2" w14:textId="77777777" w:rsidR="00CB113C" w:rsidRDefault="00CB113C" w:rsidP="000B5AB3">
                      <w:pPr>
                        <w:ind w:left="0"/>
                        <w:rPr>
                          <w:sz w:val="20"/>
                          <w:szCs w:val="20"/>
                        </w:rPr>
                      </w:pPr>
                    </w:p>
                    <w:p w14:paraId="1A4FB700" w14:textId="77777777" w:rsidR="00CB113C" w:rsidRDefault="00CB113C" w:rsidP="000B5AB3">
                      <w:pPr>
                        <w:ind w:left="0"/>
                        <w:rPr>
                          <w:sz w:val="20"/>
                          <w:szCs w:val="20"/>
                        </w:rPr>
                      </w:pPr>
                    </w:p>
                    <w:p w14:paraId="177AB181" w14:textId="77777777" w:rsidR="00CB113C" w:rsidRDefault="00CB113C" w:rsidP="000B5AB3">
                      <w:pPr>
                        <w:ind w:left="0"/>
                        <w:rPr>
                          <w:sz w:val="20"/>
                          <w:szCs w:val="20"/>
                        </w:rPr>
                      </w:pPr>
                    </w:p>
                    <w:p w14:paraId="1DCFA50C" w14:textId="77777777" w:rsidR="00CB113C" w:rsidRDefault="00CB113C" w:rsidP="000B5AB3">
                      <w:pPr>
                        <w:ind w:left="0"/>
                        <w:rPr>
                          <w:sz w:val="20"/>
                          <w:szCs w:val="20"/>
                        </w:rPr>
                      </w:pPr>
                    </w:p>
                    <w:p w14:paraId="412CDEAA" w14:textId="77777777" w:rsidR="00CB113C" w:rsidRDefault="00CB113C" w:rsidP="000B5AB3">
                      <w:pPr>
                        <w:ind w:left="0"/>
                        <w:rPr>
                          <w:sz w:val="20"/>
                          <w:szCs w:val="20"/>
                        </w:rPr>
                      </w:pPr>
                    </w:p>
                    <w:p w14:paraId="77A1AD82" w14:textId="77777777" w:rsidR="00CB113C" w:rsidRDefault="00CB113C" w:rsidP="000B5AB3">
                      <w:pPr>
                        <w:ind w:left="0"/>
                        <w:rPr>
                          <w:sz w:val="20"/>
                          <w:szCs w:val="20"/>
                        </w:rPr>
                      </w:pPr>
                    </w:p>
                    <w:p w14:paraId="20E06B05" w14:textId="77777777" w:rsidR="00CB113C" w:rsidRDefault="00CB113C" w:rsidP="000B5AB3">
                      <w:pPr>
                        <w:ind w:left="0"/>
                        <w:rPr>
                          <w:sz w:val="20"/>
                          <w:szCs w:val="20"/>
                        </w:rPr>
                      </w:pPr>
                    </w:p>
                    <w:p w14:paraId="07BD2E5F" w14:textId="77777777" w:rsidR="00CB113C" w:rsidRDefault="00CB113C" w:rsidP="000B5AB3">
                      <w:pPr>
                        <w:ind w:left="0"/>
                        <w:rPr>
                          <w:sz w:val="20"/>
                          <w:szCs w:val="20"/>
                        </w:rPr>
                      </w:pPr>
                    </w:p>
                    <w:p w14:paraId="4A352DC4" w14:textId="77777777" w:rsidR="00CB113C" w:rsidRDefault="00CB113C" w:rsidP="000B5AB3">
                      <w:pPr>
                        <w:ind w:left="0"/>
                        <w:rPr>
                          <w:sz w:val="20"/>
                          <w:szCs w:val="20"/>
                        </w:rPr>
                      </w:pPr>
                    </w:p>
                    <w:p w14:paraId="5659C361" w14:textId="77777777" w:rsidR="00CB113C" w:rsidRDefault="00CB113C" w:rsidP="000B5AB3">
                      <w:pPr>
                        <w:ind w:left="0"/>
                        <w:rPr>
                          <w:sz w:val="20"/>
                          <w:szCs w:val="20"/>
                        </w:rPr>
                      </w:pPr>
                    </w:p>
                    <w:p w14:paraId="5D6C46B2" w14:textId="77777777" w:rsidR="00CB113C" w:rsidRDefault="00CB113C" w:rsidP="000B5AB3">
                      <w:pPr>
                        <w:ind w:left="0"/>
                        <w:rPr>
                          <w:sz w:val="20"/>
                          <w:szCs w:val="20"/>
                        </w:rPr>
                      </w:pPr>
                    </w:p>
                    <w:p w14:paraId="426AA7A9" w14:textId="77777777" w:rsidR="00CB113C" w:rsidRDefault="00CB113C" w:rsidP="000B5AB3">
                      <w:pPr>
                        <w:ind w:left="0"/>
                        <w:rPr>
                          <w:sz w:val="20"/>
                          <w:szCs w:val="20"/>
                        </w:rPr>
                      </w:pPr>
                    </w:p>
                    <w:p w14:paraId="6CA8AE7D" w14:textId="77777777" w:rsidR="00CB113C" w:rsidRDefault="00CB113C" w:rsidP="000B5AB3">
                      <w:pPr>
                        <w:ind w:left="0"/>
                        <w:rPr>
                          <w:sz w:val="20"/>
                          <w:szCs w:val="20"/>
                        </w:rPr>
                      </w:pPr>
                    </w:p>
                    <w:p w14:paraId="4EF56F01" w14:textId="77777777" w:rsidR="00CB113C" w:rsidRDefault="00CB113C" w:rsidP="000B5AB3">
                      <w:pPr>
                        <w:ind w:left="0"/>
                        <w:rPr>
                          <w:sz w:val="20"/>
                          <w:szCs w:val="20"/>
                        </w:rPr>
                      </w:pPr>
                    </w:p>
                    <w:p w14:paraId="1410FFB5" w14:textId="77777777" w:rsidR="00CB113C" w:rsidRDefault="00CB113C" w:rsidP="000B5AB3">
                      <w:pPr>
                        <w:ind w:left="0"/>
                        <w:rPr>
                          <w:sz w:val="20"/>
                          <w:szCs w:val="20"/>
                        </w:rPr>
                      </w:pPr>
                    </w:p>
                    <w:p w14:paraId="0D224BD4" w14:textId="77777777" w:rsidR="00CB113C" w:rsidRDefault="00CB113C" w:rsidP="000B5AB3">
                      <w:pPr>
                        <w:ind w:left="0"/>
                        <w:rPr>
                          <w:sz w:val="20"/>
                          <w:szCs w:val="20"/>
                        </w:rPr>
                      </w:pPr>
                    </w:p>
                    <w:p w14:paraId="221BEDC6" w14:textId="77777777" w:rsidR="00CB113C" w:rsidRDefault="00CB113C" w:rsidP="000B5AB3">
                      <w:pPr>
                        <w:ind w:left="0"/>
                        <w:rPr>
                          <w:sz w:val="20"/>
                          <w:szCs w:val="20"/>
                        </w:rPr>
                      </w:pPr>
                    </w:p>
                    <w:p w14:paraId="0CF11728" w14:textId="77777777" w:rsidR="00CB113C" w:rsidRDefault="00CB113C" w:rsidP="000B5AB3">
                      <w:pPr>
                        <w:ind w:left="0"/>
                        <w:rPr>
                          <w:sz w:val="20"/>
                          <w:szCs w:val="20"/>
                        </w:rPr>
                      </w:pPr>
                    </w:p>
                    <w:p w14:paraId="033FBCD3" w14:textId="77777777" w:rsidR="00CB113C" w:rsidRDefault="00CB113C" w:rsidP="000B5AB3">
                      <w:pPr>
                        <w:ind w:left="0"/>
                        <w:rPr>
                          <w:sz w:val="20"/>
                          <w:szCs w:val="20"/>
                        </w:rPr>
                      </w:pPr>
                    </w:p>
                    <w:p w14:paraId="3171B982" w14:textId="77777777" w:rsidR="00CB113C" w:rsidRDefault="00CB113C" w:rsidP="000B5AB3">
                      <w:pPr>
                        <w:ind w:left="0"/>
                        <w:rPr>
                          <w:sz w:val="20"/>
                          <w:szCs w:val="20"/>
                        </w:rPr>
                      </w:pPr>
                    </w:p>
                    <w:p w14:paraId="008E35A6" w14:textId="77777777" w:rsidR="00CB113C" w:rsidRDefault="00CB113C" w:rsidP="000B5AB3">
                      <w:pPr>
                        <w:ind w:left="0"/>
                        <w:rPr>
                          <w:sz w:val="20"/>
                          <w:szCs w:val="20"/>
                        </w:rPr>
                      </w:pPr>
                    </w:p>
                    <w:p w14:paraId="14640338" w14:textId="77777777" w:rsidR="00CB113C" w:rsidRDefault="00CB113C" w:rsidP="000B5AB3">
                      <w:pPr>
                        <w:ind w:left="0"/>
                        <w:rPr>
                          <w:sz w:val="20"/>
                          <w:szCs w:val="20"/>
                        </w:rPr>
                      </w:pPr>
                    </w:p>
                    <w:p w14:paraId="6E061870" w14:textId="77777777" w:rsidR="00CB113C" w:rsidRDefault="00CB113C" w:rsidP="000B5AB3">
                      <w:pPr>
                        <w:ind w:left="0"/>
                        <w:rPr>
                          <w:sz w:val="20"/>
                          <w:szCs w:val="20"/>
                        </w:rPr>
                      </w:pPr>
                    </w:p>
                    <w:p w14:paraId="19E95E6D" w14:textId="77777777" w:rsidR="00CB113C" w:rsidRDefault="00CB113C" w:rsidP="000B5AB3">
                      <w:pPr>
                        <w:ind w:left="0"/>
                        <w:rPr>
                          <w:sz w:val="20"/>
                          <w:szCs w:val="20"/>
                        </w:rPr>
                      </w:pPr>
                    </w:p>
                    <w:p w14:paraId="58693D27" w14:textId="77777777" w:rsidR="00CB113C" w:rsidRDefault="00CB113C" w:rsidP="000B5AB3">
                      <w:pPr>
                        <w:ind w:left="0"/>
                        <w:rPr>
                          <w:sz w:val="20"/>
                          <w:szCs w:val="20"/>
                        </w:rPr>
                      </w:pPr>
                    </w:p>
                    <w:p w14:paraId="169807B2" w14:textId="77777777" w:rsidR="00CB113C" w:rsidRDefault="00CB113C" w:rsidP="000B5AB3">
                      <w:pPr>
                        <w:ind w:left="0"/>
                        <w:rPr>
                          <w:sz w:val="20"/>
                          <w:szCs w:val="20"/>
                        </w:rPr>
                      </w:pPr>
                    </w:p>
                    <w:p w14:paraId="2DF12F6A" w14:textId="77777777" w:rsidR="00CB113C" w:rsidRDefault="00CB113C" w:rsidP="000B5AB3">
                      <w:pPr>
                        <w:ind w:left="0"/>
                        <w:rPr>
                          <w:sz w:val="20"/>
                          <w:szCs w:val="20"/>
                        </w:rPr>
                      </w:pPr>
                    </w:p>
                    <w:p w14:paraId="350B718A" w14:textId="77777777" w:rsidR="00CB113C" w:rsidRDefault="00CB113C" w:rsidP="000B5AB3">
                      <w:pPr>
                        <w:ind w:left="0"/>
                        <w:rPr>
                          <w:sz w:val="20"/>
                          <w:szCs w:val="20"/>
                        </w:rPr>
                      </w:pPr>
                    </w:p>
                    <w:p w14:paraId="08459962" w14:textId="77777777" w:rsidR="00CB113C" w:rsidRDefault="00CB113C" w:rsidP="000B5AB3">
                      <w:pPr>
                        <w:ind w:left="0"/>
                        <w:rPr>
                          <w:sz w:val="20"/>
                          <w:szCs w:val="20"/>
                        </w:rPr>
                      </w:pPr>
                    </w:p>
                    <w:p w14:paraId="0530B95E" w14:textId="77777777" w:rsidR="00CB113C" w:rsidRDefault="00CB113C" w:rsidP="000B5AB3">
                      <w:pPr>
                        <w:ind w:left="0"/>
                        <w:rPr>
                          <w:sz w:val="20"/>
                          <w:szCs w:val="20"/>
                        </w:rPr>
                      </w:pPr>
                    </w:p>
                    <w:p w14:paraId="01E16DB8" w14:textId="77777777" w:rsidR="00CB113C" w:rsidRDefault="00CB113C" w:rsidP="000B5AB3">
                      <w:pPr>
                        <w:ind w:left="0"/>
                        <w:rPr>
                          <w:sz w:val="20"/>
                          <w:szCs w:val="20"/>
                        </w:rPr>
                      </w:pPr>
                    </w:p>
                    <w:p w14:paraId="2FF451FD" w14:textId="77777777" w:rsidR="00CB113C" w:rsidRDefault="00CB113C" w:rsidP="000B5AB3">
                      <w:pPr>
                        <w:ind w:left="0"/>
                        <w:rPr>
                          <w:sz w:val="20"/>
                          <w:szCs w:val="20"/>
                        </w:rPr>
                      </w:pPr>
                    </w:p>
                    <w:p w14:paraId="199D4866" w14:textId="77777777" w:rsidR="00CB113C" w:rsidRDefault="00CB113C" w:rsidP="000B5AB3">
                      <w:pPr>
                        <w:ind w:left="0"/>
                        <w:rPr>
                          <w:sz w:val="20"/>
                          <w:szCs w:val="20"/>
                        </w:rPr>
                      </w:pPr>
                    </w:p>
                    <w:p w14:paraId="5EEC4BCD" w14:textId="77777777" w:rsidR="00CB113C" w:rsidRPr="000B5AB3" w:rsidRDefault="00CB113C" w:rsidP="000B5AB3">
                      <w:pPr>
                        <w:ind w:left="0"/>
                        <w:rPr>
                          <w:sz w:val="20"/>
                          <w:szCs w:val="20"/>
                        </w:rPr>
                      </w:pPr>
                    </w:p>
                    <w:p w14:paraId="4C94C208" w14:textId="77777777" w:rsidR="000B5AB3" w:rsidRPr="000B5AB3" w:rsidRDefault="000B5AB3" w:rsidP="000B5AB3">
                      <w:r w:rsidRPr="000B5AB3">
                        <w:t> </w:t>
                      </w:r>
                    </w:p>
                    <w:p w14:paraId="31FF4590" w14:textId="77777777" w:rsidR="005D5BF5" w:rsidRDefault="005D5BF5"/>
                    <w:tbl>
                      <w:tblPr>
                        <w:tblStyle w:val="NewsletterTable"/>
                        <w:tblW w:w="4956" w:type="pct"/>
                        <w:tblLook w:val="04A0" w:firstRow="1" w:lastRow="0" w:firstColumn="1" w:lastColumn="0" w:noHBand="0" w:noVBand="1"/>
                        <w:tblDescription w:val="Announcement table"/>
                      </w:tblPr>
                      <w:tblGrid>
                        <w:gridCol w:w="3631"/>
                      </w:tblGrid>
                      <w:tr w:rsidR="005D5BF5" w14:paraId="4AEF1488" w14:textId="77777777" w:rsidTr="000B5AB3">
                        <w:trPr>
                          <w:cnfStyle w:val="100000000000" w:firstRow="1" w:lastRow="0" w:firstColumn="0" w:lastColumn="0" w:oddVBand="0" w:evenVBand="0" w:oddHBand="0" w:evenHBand="0" w:firstRowFirstColumn="0" w:firstRowLastColumn="0" w:lastRowFirstColumn="0" w:lastRowLastColumn="0"/>
                          <w:trHeight w:val="60"/>
                        </w:trPr>
                        <w:tc>
                          <w:tcPr>
                            <w:tcW w:w="3409" w:type="dxa"/>
                            <w:tcBorders>
                              <w:bottom w:val="nil"/>
                            </w:tcBorders>
                          </w:tcPr>
                          <w:p w14:paraId="0144F022" w14:textId="29410A23" w:rsidR="005D5BF5" w:rsidRDefault="00CD0E70">
                            <w:pPr>
                              <w:pStyle w:val="TableSpace"/>
                            </w:pPr>
                            <w:r>
                              <w:rPr>
                                <w:noProof/>
                              </w:rPr>
                              <w:drawing>
                                <wp:inline distT="0" distB="0" distL="0" distR="0" wp14:anchorId="3F2EA559" wp14:editId="4DEF3C20">
                                  <wp:extent cx="2442210" cy="1831975"/>
                                  <wp:effectExtent l="317" t="0" r="0" b="0"/>
                                  <wp:docPr id="991413809" name="Picture 11" descr="A person in a gar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610547" name="Picture 11" descr="A person in a garmen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rot="5400000">
                                            <a:off x="0" y="0"/>
                                            <a:ext cx="2442210" cy="1831975"/>
                                          </a:xfrm>
                                          <a:prstGeom prst="rect">
                                            <a:avLst/>
                                          </a:prstGeom>
                                        </pic:spPr>
                                      </pic:pic>
                                    </a:graphicData>
                                  </a:graphic>
                                </wp:inline>
                              </w:drawing>
                            </w:r>
                          </w:p>
                        </w:tc>
                      </w:tr>
                      <w:tr w:rsidR="005D5BF5" w14:paraId="5E4E862D" w14:textId="77777777" w:rsidTr="000B5AB3">
                        <w:trPr>
                          <w:trHeight w:val="5760"/>
                        </w:trPr>
                        <w:tc>
                          <w:tcPr>
                            <w:tcW w:w="3409" w:type="dxa"/>
                            <w:tcBorders>
                              <w:top w:val="nil"/>
                              <w:bottom w:val="nil"/>
                            </w:tcBorders>
                          </w:tcPr>
                          <w:p w14:paraId="56AC1282" w14:textId="77777777" w:rsidR="000B5AB3" w:rsidRDefault="000B5AB3" w:rsidP="000B5AB3">
                            <w:r w:rsidRPr="000B5AB3">
                              <w:rPr>
                                <w:u w:val="single"/>
                              </w:rPr>
                              <w:t xml:space="preserve">Principal </w:t>
                            </w:r>
                            <w:r w:rsidRPr="000B5AB3">
                              <w:t xml:space="preserve">      </w:t>
                            </w:r>
                          </w:p>
                          <w:p w14:paraId="41A7316A" w14:textId="77777777" w:rsidR="000B5AB3" w:rsidRDefault="000B5AB3" w:rsidP="000B5AB3">
                            <w:pPr>
                              <w:spacing w:before="0"/>
                            </w:pPr>
                          </w:p>
                          <w:p w14:paraId="6C5B6937" w14:textId="77777777" w:rsidR="000B5AB3" w:rsidRDefault="000B5AB3" w:rsidP="000B5AB3">
                            <w:pPr>
                              <w:spacing w:before="0"/>
                            </w:pPr>
                            <w:r w:rsidRPr="000B5AB3">
                              <w:t xml:space="preserve">Mrs. Phyllis Anderson  </w:t>
                            </w:r>
                          </w:p>
                          <w:p w14:paraId="05F68C49" w14:textId="77777777" w:rsidR="000B5AB3" w:rsidRDefault="000B5AB3" w:rsidP="000B5AB3">
                            <w:pPr>
                              <w:spacing w:before="0"/>
                            </w:pPr>
                          </w:p>
                          <w:p w14:paraId="1BE02C6F" w14:textId="77777777" w:rsidR="000B5AB3" w:rsidRDefault="000B5AB3" w:rsidP="000B5AB3">
                            <w:pPr>
                              <w:spacing w:before="0"/>
                              <w:rPr>
                                <w:u w:val="single"/>
                              </w:rPr>
                            </w:pPr>
                          </w:p>
                          <w:p w14:paraId="2E1426A5" w14:textId="77777777" w:rsidR="000B5AB3" w:rsidRPr="000B5AB3" w:rsidRDefault="000B5AB3" w:rsidP="000B5AB3">
                            <w:pPr>
                              <w:spacing w:before="0"/>
                            </w:pPr>
                            <w:r w:rsidRPr="000B5AB3">
                              <w:rPr>
                                <w:u w:val="single"/>
                              </w:rPr>
                              <w:t xml:space="preserve">Assistant Principals                        </w:t>
                            </w:r>
                          </w:p>
                          <w:p w14:paraId="51A9014B" w14:textId="77777777" w:rsidR="000B5AB3" w:rsidRDefault="000B5AB3" w:rsidP="000B5AB3">
                            <w:pPr>
                              <w:spacing w:before="0"/>
                            </w:pPr>
                          </w:p>
                          <w:p w14:paraId="64191F24" w14:textId="77777777" w:rsidR="000B5AB3" w:rsidRDefault="000B5AB3" w:rsidP="000B5AB3">
                            <w:pPr>
                              <w:spacing w:before="0"/>
                            </w:pPr>
                            <w:r>
                              <w:t>Mr. Gregory Coleman</w:t>
                            </w:r>
                          </w:p>
                          <w:p w14:paraId="2144A430" w14:textId="77777777" w:rsidR="000B5AB3" w:rsidRDefault="000B5AB3" w:rsidP="000B5AB3">
                            <w:pPr>
                              <w:spacing w:before="0"/>
                            </w:pPr>
                          </w:p>
                          <w:p w14:paraId="0D60B4DD" w14:textId="77777777" w:rsidR="000B5AB3" w:rsidRPr="000B5AB3" w:rsidRDefault="000B5AB3" w:rsidP="000B5AB3">
                            <w:pPr>
                              <w:spacing w:before="0"/>
                            </w:pPr>
                            <w:r>
                              <w:t>Dr. Ebony Davis</w:t>
                            </w:r>
                          </w:p>
                          <w:p w14:paraId="4E77265A" w14:textId="77777777" w:rsidR="005D5BF5" w:rsidRDefault="005D5BF5"/>
                        </w:tc>
                      </w:tr>
                    </w:tbl>
                    <w:p w14:paraId="0EF73207" w14:textId="77777777" w:rsidR="005D5BF5" w:rsidRDefault="005D5BF5">
                      <w:pPr>
                        <w:pStyle w:val="NoSpacing"/>
                      </w:pPr>
                    </w:p>
                  </w:txbxContent>
                </v:textbox>
                <w10:wrap type="square" side="left" anchorx="page" anchory="margin"/>
              </v:shape>
            </w:pict>
          </mc:Fallback>
        </mc:AlternateContent>
      </w:r>
      <w:r w:rsidR="007C476E">
        <w:rPr>
          <w:color w:val="FF0000"/>
          <w:sz w:val="28"/>
          <w:szCs w:val="28"/>
        </w:rPr>
        <w:t xml:space="preserve"> </w:t>
      </w:r>
      <w:r w:rsidR="001C1A17">
        <w:rPr>
          <w:color w:val="FF0000"/>
          <w:sz w:val="28"/>
          <w:szCs w:val="28"/>
        </w:rPr>
        <w:t xml:space="preserve">  </w:t>
      </w:r>
      <w:r w:rsidR="000B5AB3" w:rsidRPr="00A41E85">
        <w:rPr>
          <w:color w:val="FF0000"/>
          <w:sz w:val="28"/>
          <w:szCs w:val="28"/>
        </w:rPr>
        <w:t>Morse Middle School for the Gifted and Talented</w:t>
      </w:r>
    </w:p>
    <w:p w14:paraId="60183EAF" w14:textId="5C4E52FD" w:rsidR="00345B9A" w:rsidRDefault="004F1C6B" w:rsidP="004F1C6B">
      <w:pPr>
        <w:pStyle w:val="Photo"/>
        <w:spacing w:after="0"/>
        <w:jc w:val="left"/>
      </w:pPr>
      <w:r>
        <w:t xml:space="preserve">  </w:t>
      </w:r>
      <w:r w:rsidR="00345B9A">
        <w:t>Websites:</w:t>
      </w:r>
      <w:r w:rsidR="005A581D">
        <w:t xml:space="preserve">                            </w:t>
      </w:r>
      <w:r w:rsidR="000108DE">
        <w:t xml:space="preserve">                          </w:t>
      </w:r>
      <w:r w:rsidR="005A581D">
        <w:t xml:space="preserve">  Phone: </w:t>
      </w:r>
      <w:r w:rsidR="005A581D" w:rsidRPr="00322E3B">
        <w:rPr>
          <w:b/>
          <w:color w:val="151517" w:themeColor="background2" w:themeShade="1A"/>
        </w:rPr>
        <w:t>(414) 393-3500</w:t>
      </w:r>
    </w:p>
    <w:p w14:paraId="7BDA4D50" w14:textId="35B706FE" w:rsidR="007C067C" w:rsidRPr="00322E3B" w:rsidRDefault="00345B9A" w:rsidP="004F1C6B">
      <w:pPr>
        <w:pStyle w:val="Photo"/>
        <w:spacing w:after="0"/>
        <w:jc w:val="left"/>
        <w:rPr>
          <w:b/>
          <w:color w:val="151517" w:themeColor="background2" w:themeShade="1A"/>
          <w:u w:val="single"/>
        </w:rPr>
      </w:pPr>
      <w:r>
        <w:t xml:space="preserve">  </w:t>
      </w:r>
      <w:hyperlink r:id="rId13" w:history="1">
        <w:r w:rsidRPr="00BF719A">
          <w:rPr>
            <w:rStyle w:val="Hyperlink"/>
            <w:b/>
          </w:rPr>
          <w:t>https://schools.milwaukee.k12.wi.us/morse/</w:t>
        </w:r>
      </w:hyperlink>
      <w:r w:rsidR="008376DB">
        <w:rPr>
          <w:rStyle w:val="Hyperlink"/>
          <w:b/>
          <w:u w:val="none"/>
        </w:rPr>
        <w:t xml:space="preserve">   </w:t>
      </w:r>
    </w:p>
    <w:p w14:paraId="5864CF64" w14:textId="6D96D22E" w:rsidR="00105065" w:rsidRDefault="00765F59" w:rsidP="00765F59">
      <w:pPr>
        <w:pStyle w:val="ContactInfo"/>
        <w:ind w:left="0"/>
        <w:rPr>
          <w:b/>
          <w:color w:val="151517" w:themeColor="background2" w:themeShade="1A"/>
        </w:rPr>
      </w:pPr>
      <w:r>
        <w:t xml:space="preserve">  </w:t>
      </w:r>
      <w:hyperlink r:id="rId14" w:history="1">
        <w:r w:rsidRPr="00F3719D">
          <w:rPr>
            <w:rStyle w:val="Hyperlink"/>
            <w:b/>
          </w:rPr>
          <w:t>https://sites.google.com/milwaukee.k12.wi.us/morse/home</w:t>
        </w:r>
      </w:hyperlink>
    </w:p>
    <w:p w14:paraId="40CE061E" w14:textId="35F2CD5D" w:rsidR="008D26DE" w:rsidRPr="008621D5" w:rsidRDefault="003E5105" w:rsidP="008D26DE">
      <w:pPr>
        <w:pStyle w:val="ContactInfo"/>
      </w:pPr>
      <w:r w:rsidRPr="008621D5">
        <w:rPr>
          <w:noProof/>
        </w:rPr>
        <w:drawing>
          <wp:inline distT="0" distB="0" distL="0" distR="0" wp14:anchorId="51B07295" wp14:editId="59D817C4">
            <wp:extent cx="4350385" cy="711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18320" cy="722306"/>
                    </a:xfrm>
                    <a:prstGeom prst="rect">
                      <a:avLst/>
                    </a:prstGeom>
                  </pic:spPr>
                </pic:pic>
              </a:graphicData>
            </a:graphic>
          </wp:inline>
        </w:drawing>
      </w:r>
    </w:p>
    <w:p w14:paraId="62642413" w14:textId="4D870984" w:rsidR="007F6448" w:rsidRDefault="0046091F" w:rsidP="00630FE7">
      <w:pPr>
        <w:pStyle w:val="ContactInfo"/>
        <w:spacing w:after="0" w:line="240" w:lineRule="auto"/>
        <w:ind w:hanging="54"/>
        <w:rPr>
          <w:rFonts w:eastAsia="Times New Roman" w:cs="Times New Roman"/>
          <w:b/>
          <w:color w:val="FF0000"/>
          <w:kern w:val="28"/>
          <w:sz w:val="20"/>
          <w:szCs w:val="20"/>
          <w14:cntxtAlts/>
        </w:rPr>
      </w:pPr>
      <w:r>
        <w:rPr>
          <w:b/>
          <w:bCs/>
          <w:noProof/>
        </w:rPr>
        <mc:AlternateContent>
          <mc:Choice Requires="wps">
            <w:drawing>
              <wp:anchor distT="0" distB="0" distL="114300" distR="114300" simplePos="0" relativeHeight="251656192" behindDoc="0" locked="0" layoutInCell="1" allowOverlap="1" wp14:anchorId="6E736A5C" wp14:editId="6B28D173">
                <wp:simplePos x="0" y="0"/>
                <wp:positionH relativeFrom="margin">
                  <wp:posOffset>89877</wp:posOffset>
                </wp:positionH>
                <wp:positionV relativeFrom="paragraph">
                  <wp:posOffset>26426</wp:posOffset>
                </wp:positionV>
                <wp:extent cx="6935470" cy="875323"/>
                <wp:effectExtent l="0" t="0" r="17780" b="20320"/>
                <wp:wrapNone/>
                <wp:docPr id="9" name="Rectangle 9"/>
                <wp:cNvGraphicFramePr/>
                <a:graphic xmlns:a="http://schemas.openxmlformats.org/drawingml/2006/main">
                  <a:graphicData uri="http://schemas.microsoft.com/office/word/2010/wordprocessingShape">
                    <wps:wsp>
                      <wps:cNvSpPr/>
                      <wps:spPr>
                        <a:xfrm>
                          <a:off x="0" y="0"/>
                          <a:ext cx="6935470" cy="875323"/>
                        </a:xfrm>
                        <a:prstGeom prst="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14:paraId="2DE33563" w14:textId="77777777" w:rsidR="00385089" w:rsidRPr="006E0BDD" w:rsidRDefault="00385089" w:rsidP="0062619F">
                            <w:pPr>
                              <w:spacing w:before="0" w:after="0"/>
                              <w:ind w:left="0"/>
                              <w:jc w:val="center"/>
                              <w:rPr>
                                <w:b/>
                                <w:bCs/>
                                <w:color w:val="EE0000"/>
                                <w:sz w:val="28"/>
                                <w:szCs w:val="28"/>
                              </w:rPr>
                            </w:pPr>
                            <w:r w:rsidRPr="006E0BDD">
                              <w:rPr>
                                <w:b/>
                                <w:bCs/>
                                <w:color w:val="EE0000"/>
                                <w:sz w:val="28"/>
                                <w:szCs w:val="28"/>
                              </w:rPr>
                              <w:t>The Morse Mission Statement</w:t>
                            </w:r>
                          </w:p>
                          <w:p w14:paraId="5F28849D" w14:textId="68B42AC3" w:rsidR="007F7A60" w:rsidRPr="00890411" w:rsidRDefault="007F7A60" w:rsidP="009C5924">
                            <w:pPr>
                              <w:spacing w:before="0" w:after="0"/>
                              <w:ind w:left="0"/>
                              <w:jc w:val="both"/>
                              <w:rPr>
                                <w:b/>
                                <w:bCs/>
                                <w:color w:val="151517" w:themeColor="background2" w:themeShade="1A"/>
                                <w:sz w:val="20"/>
                                <w:szCs w:val="20"/>
                              </w:rPr>
                            </w:pPr>
                            <w:r w:rsidRPr="00890411">
                              <w:rPr>
                                <w:b/>
                                <w:bCs/>
                                <w:color w:val="151517" w:themeColor="background2" w:themeShade="1A"/>
                                <w:sz w:val="20"/>
                                <w:szCs w:val="20"/>
                              </w:rPr>
                              <w:t>We envision every student at Morse Middle School for the Gifted and Talented will grow</w:t>
                            </w:r>
                            <w:r w:rsidR="00FF139E" w:rsidRPr="00890411">
                              <w:rPr>
                                <w:b/>
                                <w:bCs/>
                                <w:color w:val="151517" w:themeColor="background2" w:themeShade="1A"/>
                                <w:sz w:val="20"/>
                                <w:szCs w:val="20"/>
                              </w:rPr>
                              <w:t xml:space="preserve"> </w:t>
                            </w:r>
                            <w:r w:rsidRPr="00890411">
                              <w:rPr>
                                <w:b/>
                                <w:bCs/>
                                <w:color w:val="151517" w:themeColor="background2" w:themeShade="1A"/>
                                <w:sz w:val="20"/>
                                <w:szCs w:val="20"/>
                              </w:rPr>
                              <w:t>academically,</w:t>
                            </w:r>
                            <w:r w:rsidR="00FF139E" w:rsidRPr="00890411">
                              <w:rPr>
                                <w:b/>
                                <w:bCs/>
                                <w:color w:val="151517" w:themeColor="background2" w:themeShade="1A"/>
                                <w:sz w:val="20"/>
                                <w:szCs w:val="20"/>
                              </w:rPr>
                              <w:t xml:space="preserve"> </w:t>
                            </w:r>
                            <w:r w:rsidRPr="00890411">
                              <w:rPr>
                                <w:b/>
                                <w:bCs/>
                                <w:color w:val="151517" w:themeColor="background2" w:themeShade="1A"/>
                                <w:sz w:val="20"/>
                                <w:szCs w:val="20"/>
                              </w:rPr>
                              <w:t>socially, and</w:t>
                            </w:r>
                            <w:r w:rsidR="00A833DE" w:rsidRPr="00890411">
                              <w:rPr>
                                <w:b/>
                                <w:bCs/>
                                <w:color w:val="151517" w:themeColor="background2" w:themeShade="1A"/>
                                <w:sz w:val="20"/>
                                <w:szCs w:val="20"/>
                              </w:rPr>
                              <w:t xml:space="preserve"> </w:t>
                            </w:r>
                            <w:r w:rsidRPr="00890411">
                              <w:rPr>
                                <w:b/>
                                <w:bCs/>
                                <w:color w:val="151517" w:themeColor="background2" w:themeShade="1A"/>
                                <w:sz w:val="20"/>
                                <w:szCs w:val="20"/>
                              </w:rPr>
                              <w:t>emotionally to become life long-learners, productive</w:t>
                            </w:r>
                            <w:r w:rsidR="001460AF" w:rsidRPr="00890411">
                              <w:rPr>
                                <w:b/>
                                <w:bCs/>
                                <w:color w:val="151517" w:themeColor="background2" w:themeShade="1A"/>
                                <w:sz w:val="20"/>
                                <w:szCs w:val="20"/>
                              </w:rPr>
                              <w:t xml:space="preserve"> </w:t>
                            </w:r>
                            <w:r w:rsidRPr="00890411">
                              <w:rPr>
                                <w:b/>
                                <w:bCs/>
                                <w:color w:val="151517" w:themeColor="background2" w:themeShade="1A"/>
                                <w:sz w:val="20"/>
                                <w:szCs w:val="20"/>
                              </w:rPr>
                              <w:t>citizens and future leaders of our community and the world.</w:t>
                            </w:r>
                          </w:p>
                          <w:p w14:paraId="2BCDF008" w14:textId="77777777" w:rsidR="00514C66" w:rsidRDefault="00514C66" w:rsidP="00BD2273">
                            <w:pPr>
                              <w:spacing w:before="0"/>
                              <w:ind w:left="0"/>
                              <w:jc w:val="both"/>
                              <w:rPr>
                                <w:b/>
                                <w:bCs/>
                                <w:color w:val="151517" w:themeColor="background2" w:themeShade="1A"/>
                              </w:rPr>
                            </w:pPr>
                          </w:p>
                          <w:p w14:paraId="01B9D669" w14:textId="77777777" w:rsidR="00514C66" w:rsidRPr="00C950D4" w:rsidRDefault="00514C66" w:rsidP="00BD2273">
                            <w:pPr>
                              <w:spacing w:before="0"/>
                              <w:ind w:left="0"/>
                              <w:jc w:val="both"/>
                              <w:rPr>
                                <w:b/>
                                <w:bCs/>
                                <w:color w:val="151517" w:themeColor="background2" w:themeShade="1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36A5C" id="Rectangle 9" o:spid="_x0000_s1027" style="position:absolute;left:0;text-align:left;margin-left:7.1pt;margin-top:2.1pt;width:546.1pt;height:68.9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" fillcolor="white [3201]" strokecolor="red" strokeweight="2pt">
                <v:textbox>
                  <w:txbxContent>
                    <w:p w14:paraId="2DE33563" w14:textId="77777777" w:rsidR="00385089" w:rsidRPr="006E0BDD" w:rsidRDefault="00385089" w:rsidP="0062619F">
                      <w:pPr>
                        <w:spacing w:before="0" w:after="0"/>
                        <w:ind w:left="0"/>
                        <w:jc w:val="center"/>
                        <w:rPr>
                          <w:b/>
                          <w:bCs/>
                          <w:color w:val="EE0000"/>
                          <w:sz w:val="28"/>
                          <w:szCs w:val="28"/>
                        </w:rPr>
                      </w:pPr>
                      <w:r w:rsidRPr="006E0BDD">
                        <w:rPr>
                          <w:b/>
                          <w:bCs/>
                          <w:color w:val="EE0000"/>
                          <w:sz w:val="28"/>
                          <w:szCs w:val="28"/>
                        </w:rPr>
                        <w:t>The Morse Mission Statement</w:t>
                      </w:r>
                    </w:p>
                    <w:p w14:paraId="5F28849D" w14:textId="68B42AC3" w:rsidR="007F7A60" w:rsidRPr="00890411" w:rsidRDefault="007F7A60" w:rsidP="009C5924">
                      <w:pPr>
                        <w:spacing w:before="0" w:after="0"/>
                        <w:ind w:left="0"/>
                        <w:jc w:val="both"/>
                        <w:rPr>
                          <w:b/>
                          <w:bCs/>
                          <w:color w:val="151517" w:themeColor="background2" w:themeShade="1A"/>
                          <w:sz w:val="20"/>
                          <w:szCs w:val="20"/>
                        </w:rPr>
                      </w:pPr>
                      <w:r w:rsidRPr="00890411">
                        <w:rPr>
                          <w:b/>
                          <w:bCs/>
                          <w:color w:val="151517" w:themeColor="background2" w:themeShade="1A"/>
                          <w:sz w:val="20"/>
                          <w:szCs w:val="20"/>
                        </w:rPr>
                        <w:t>We envision every student at Morse Middle School for the Gifted and Talented will grow</w:t>
                      </w:r>
                      <w:r w:rsidR="00FF139E" w:rsidRPr="00890411">
                        <w:rPr>
                          <w:b/>
                          <w:bCs/>
                          <w:color w:val="151517" w:themeColor="background2" w:themeShade="1A"/>
                          <w:sz w:val="20"/>
                          <w:szCs w:val="20"/>
                        </w:rPr>
                        <w:t xml:space="preserve"> </w:t>
                      </w:r>
                      <w:r w:rsidRPr="00890411">
                        <w:rPr>
                          <w:b/>
                          <w:bCs/>
                          <w:color w:val="151517" w:themeColor="background2" w:themeShade="1A"/>
                          <w:sz w:val="20"/>
                          <w:szCs w:val="20"/>
                        </w:rPr>
                        <w:t>academically,</w:t>
                      </w:r>
                      <w:r w:rsidR="00FF139E" w:rsidRPr="00890411">
                        <w:rPr>
                          <w:b/>
                          <w:bCs/>
                          <w:color w:val="151517" w:themeColor="background2" w:themeShade="1A"/>
                          <w:sz w:val="20"/>
                          <w:szCs w:val="20"/>
                        </w:rPr>
                        <w:t xml:space="preserve"> </w:t>
                      </w:r>
                      <w:r w:rsidRPr="00890411">
                        <w:rPr>
                          <w:b/>
                          <w:bCs/>
                          <w:color w:val="151517" w:themeColor="background2" w:themeShade="1A"/>
                          <w:sz w:val="20"/>
                          <w:szCs w:val="20"/>
                        </w:rPr>
                        <w:t>socially, and</w:t>
                      </w:r>
                      <w:r w:rsidR="00A833DE" w:rsidRPr="00890411">
                        <w:rPr>
                          <w:b/>
                          <w:bCs/>
                          <w:color w:val="151517" w:themeColor="background2" w:themeShade="1A"/>
                          <w:sz w:val="20"/>
                          <w:szCs w:val="20"/>
                        </w:rPr>
                        <w:t xml:space="preserve"> </w:t>
                      </w:r>
                      <w:r w:rsidRPr="00890411">
                        <w:rPr>
                          <w:b/>
                          <w:bCs/>
                          <w:color w:val="151517" w:themeColor="background2" w:themeShade="1A"/>
                          <w:sz w:val="20"/>
                          <w:szCs w:val="20"/>
                        </w:rPr>
                        <w:t>emotionally to become life long-learners, productive</w:t>
                      </w:r>
                      <w:r w:rsidR="001460AF" w:rsidRPr="00890411">
                        <w:rPr>
                          <w:b/>
                          <w:bCs/>
                          <w:color w:val="151517" w:themeColor="background2" w:themeShade="1A"/>
                          <w:sz w:val="20"/>
                          <w:szCs w:val="20"/>
                        </w:rPr>
                        <w:t xml:space="preserve"> </w:t>
                      </w:r>
                      <w:r w:rsidRPr="00890411">
                        <w:rPr>
                          <w:b/>
                          <w:bCs/>
                          <w:color w:val="151517" w:themeColor="background2" w:themeShade="1A"/>
                          <w:sz w:val="20"/>
                          <w:szCs w:val="20"/>
                        </w:rPr>
                        <w:t>citizens and future leaders of our community and the world.</w:t>
                      </w:r>
                    </w:p>
                    <w:p w14:paraId="2BCDF008" w14:textId="77777777" w:rsidR="00514C66" w:rsidRDefault="00514C66" w:rsidP="00BD2273">
                      <w:pPr>
                        <w:spacing w:before="0"/>
                        <w:ind w:left="0"/>
                        <w:jc w:val="both"/>
                        <w:rPr>
                          <w:b/>
                          <w:bCs/>
                          <w:color w:val="151517" w:themeColor="background2" w:themeShade="1A"/>
                        </w:rPr>
                      </w:pPr>
                    </w:p>
                    <w:p w14:paraId="01B9D669" w14:textId="77777777" w:rsidR="00514C66" w:rsidRPr="00C950D4" w:rsidRDefault="00514C66" w:rsidP="00BD2273">
                      <w:pPr>
                        <w:spacing w:before="0"/>
                        <w:ind w:left="0"/>
                        <w:jc w:val="both"/>
                        <w:rPr>
                          <w:b/>
                          <w:bCs/>
                          <w:color w:val="151517" w:themeColor="background2" w:themeShade="1A"/>
                        </w:rPr>
                      </w:pPr>
                    </w:p>
                  </w:txbxContent>
                </v:textbox>
                <w10:wrap anchorx="margin"/>
              </v:rect>
            </w:pict>
          </mc:Fallback>
        </mc:AlternateContent>
      </w:r>
    </w:p>
    <w:p w14:paraId="4D1AD2DA" w14:textId="2A6927B2" w:rsidR="008621D5" w:rsidRDefault="008621D5" w:rsidP="00630FE7">
      <w:pPr>
        <w:pStyle w:val="ContactInfo"/>
        <w:spacing w:after="0" w:line="240" w:lineRule="auto"/>
        <w:ind w:hanging="54"/>
        <w:rPr>
          <w:rFonts w:eastAsia="Times New Roman" w:cs="Times New Roman"/>
          <w:b/>
          <w:color w:val="FF0000"/>
          <w:kern w:val="28"/>
          <w:sz w:val="20"/>
          <w:szCs w:val="20"/>
          <w14:cntxtAlts/>
        </w:rPr>
      </w:pPr>
    </w:p>
    <w:p w14:paraId="6C96D924" w14:textId="75CDB36F" w:rsidR="00324C68" w:rsidRDefault="00015260" w:rsidP="00AC408C">
      <w:pPr>
        <w:pStyle w:val="ContactInfo"/>
        <w:spacing w:after="0"/>
        <w:jc w:val="center"/>
        <w:rPr>
          <w:b/>
          <w:color w:val="auto"/>
          <w:sz w:val="28"/>
          <w:szCs w:val="28"/>
          <w:u w:val="single"/>
        </w:rPr>
      </w:pPr>
      <w:r>
        <w:rPr>
          <w:b/>
          <w:color w:val="auto"/>
          <w:sz w:val="28"/>
          <w:szCs w:val="28"/>
          <w:u w:val="single"/>
        </w:rPr>
        <w:t xml:space="preserve">                                </w:t>
      </w:r>
    </w:p>
    <w:p w14:paraId="2CE784D7" w14:textId="02CF01FA" w:rsidR="003953A4" w:rsidRDefault="004A4128" w:rsidP="00C07133">
      <w:pPr>
        <w:pStyle w:val="ContactInfo"/>
        <w:spacing w:after="0"/>
        <w:jc w:val="center"/>
        <w:rPr>
          <w:rFonts w:ascii="inherit" w:hAnsi="inherit"/>
          <w:b/>
          <w:bCs/>
          <w:color w:val="EE0000"/>
          <w:bdr w:val="none" w:sz="0" w:space="0" w:color="auto" w:frame="1"/>
        </w:rPr>
      </w:pPr>
      <w:r w:rsidRPr="00C07133">
        <w:rPr>
          <w:rFonts w:ascii="inherit" w:hAnsi="inherit"/>
          <w:b/>
          <w:bCs/>
          <w:color w:val="EE0000"/>
          <w:sz w:val="36"/>
          <w:szCs w:val="36"/>
          <w:bdr w:val="none" w:sz="0" w:space="0" w:color="auto" w:frame="1"/>
        </w:rPr>
        <w:t>The Social Stud</w:t>
      </w:r>
      <w:r w:rsidR="00D0565F" w:rsidRPr="00C07133">
        <w:rPr>
          <w:rFonts w:ascii="inherit" w:hAnsi="inherit"/>
          <w:b/>
          <w:bCs/>
          <w:color w:val="EE0000"/>
          <w:sz w:val="36"/>
          <w:szCs w:val="36"/>
          <w:bdr w:val="none" w:sz="0" w:space="0" w:color="auto" w:frame="1"/>
        </w:rPr>
        <w:t>ies class has two upcomi</w:t>
      </w:r>
      <w:r w:rsidR="00204EFA" w:rsidRPr="00C07133">
        <w:rPr>
          <w:rFonts w:ascii="inherit" w:hAnsi="inherit"/>
          <w:b/>
          <w:bCs/>
          <w:color w:val="EE0000"/>
          <w:sz w:val="36"/>
          <w:szCs w:val="36"/>
          <w:bdr w:val="none" w:sz="0" w:space="0" w:color="auto" w:frame="1"/>
        </w:rPr>
        <w:t>n</w:t>
      </w:r>
      <w:r w:rsidR="00D0565F" w:rsidRPr="00C07133">
        <w:rPr>
          <w:rFonts w:ascii="inherit" w:hAnsi="inherit"/>
          <w:b/>
          <w:bCs/>
          <w:color w:val="EE0000"/>
          <w:sz w:val="36"/>
          <w:szCs w:val="36"/>
          <w:bdr w:val="none" w:sz="0" w:space="0" w:color="auto" w:frame="1"/>
        </w:rPr>
        <w:t xml:space="preserve">g </w:t>
      </w:r>
      <w:r w:rsidR="00204EFA" w:rsidRPr="00C07133">
        <w:rPr>
          <w:rFonts w:ascii="inherit" w:hAnsi="inherit"/>
          <w:b/>
          <w:bCs/>
          <w:color w:val="EE0000"/>
          <w:sz w:val="36"/>
          <w:szCs w:val="36"/>
          <w:bdr w:val="none" w:sz="0" w:space="0" w:color="auto" w:frame="1"/>
        </w:rPr>
        <w:t>field trips</w:t>
      </w:r>
      <w:r w:rsidR="00204EFA">
        <w:rPr>
          <w:rFonts w:ascii="inherit" w:hAnsi="inherit"/>
          <w:b/>
          <w:bCs/>
          <w:color w:val="EE0000"/>
          <w:bdr w:val="none" w:sz="0" w:space="0" w:color="auto" w:frame="1"/>
        </w:rPr>
        <w:t>:</w:t>
      </w:r>
    </w:p>
    <w:p w14:paraId="41CB8765" w14:textId="67AD498A" w:rsidR="002A665A" w:rsidRDefault="00AA0890" w:rsidP="00EA6B91">
      <w:pPr>
        <w:pStyle w:val="NormalWeb"/>
        <w:spacing w:before="0" w:beforeAutospacing="0" w:after="0" w:afterAutospacing="0"/>
        <w:ind w:left="810"/>
        <w:jc w:val="center"/>
        <w:rPr>
          <w:rFonts w:ascii="inherit" w:hAnsi="inherit"/>
          <w:b/>
          <w:bCs/>
          <w:color w:val="EE0000"/>
          <w:bdr w:val="none" w:sz="0" w:space="0" w:color="auto" w:frame="1"/>
        </w:rPr>
      </w:pPr>
      <w:r w:rsidRPr="00AA0890">
        <w:rPr>
          <w:rFonts w:ascii="inherit" w:hAnsi="inherit"/>
          <w:b/>
          <w:bCs/>
          <w:i/>
          <w:iCs/>
          <w:color w:val="000000" w:themeColor="text1"/>
          <w:bdr w:val="none" w:sz="0" w:space="0" w:color="auto" w:frame="1"/>
        </w:rPr>
        <w:t> </w:t>
      </w:r>
    </w:p>
    <w:p w14:paraId="4A952CC9" w14:textId="753299B8" w:rsidR="00FE13B9" w:rsidRDefault="00487348" w:rsidP="00FE13B9">
      <w:pPr>
        <w:spacing w:before="0" w:after="0"/>
        <w:ind w:left="0"/>
        <w:jc w:val="center"/>
        <w:rPr>
          <w:b/>
          <w:bCs/>
          <w:noProof/>
          <w:sz w:val="48"/>
          <w:szCs w:val="48"/>
        </w:rPr>
      </w:pPr>
      <w:r>
        <w:rPr>
          <w:noProof/>
          <w:sz w:val="28"/>
          <w:szCs w:val="28"/>
        </w:rPr>
        <w:drawing>
          <wp:anchor distT="0" distB="0" distL="114300" distR="114300" simplePos="0" relativeHeight="251657216" behindDoc="1" locked="0" layoutInCell="1" allowOverlap="1" wp14:anchorId="60B85956" wp14:editId="73B3990D">
            <wp:simplePos x="0" y="0"/>
            <wp:positionH relativeFrom="column">
              <wp:posOffset>2863850</wp:posOffset>
            </wp:positionH>
            <wp:positionV relativeFrom="paragraph">
              <wp:posOffset>410845</wp:posOffset>
            </wp:positionV>
            <wp:extent cx="1172210" cy="1414145"/>
            <wp:effectExtent l="0" t="0" r="8890" b="0"/>
            <wp:wrapTight wrapText="bothSides">
              <wp:wrapPolygon edited="0">
                <wp:start x="0" y="0"/>
                <wp:lineTo x="0" y="21241"/>
                <wp:lineTo x="21413" y="21241"/>
                <wp:lineTo x="21413" y="0"/>
                <wp:lineTo x="0" y="0"/>
              </wp:wrapPolygon>
            </wp:wrapTight>
            <wp:docPr id="8409565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956563" name="Picture 84095656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72210" cy="1414145"/>
                    </a:xfrm>
                    <a:prstGeom prst="rect">
                      <a:avLst/>
                    </a:prstGeom>
                  </pic:spPr>
                </pic:pic>
              </a:graphicData>
            </a:graphic>
            <wp14:sizeRelH relativeFrom="margin">
              <wp14:pctWidth>0</wp14:pctWidth>
            </wp14:sizeRelH>
            <wp14:sizeRelV relativeFrom="margin">
              <wp14:pctHeight>0</wp14:pctHeight>
            </wp14:sizeRelV>
          </wp:anchor>
        </w:drawing>
      </w:r>
      <w:r w:rsidR="000178C9">
        <w:rPr>
          <w:b/>
          <w:bCs/>
          <w:noProof/>
          <w:sz w:val="48"/>
          <w:szCs w:val="48"/>
        </w:rPr>
        <w:t>Congratulations</w:t>
      </w:r>
      <w:r w:rsidR="00F2272C">
        <w:rPr>
          <w:b/>
          <w:bCs/>
          <w:noProof/>
          <w:sz w:val="48"/>
          <w:szCs w:val="48"/>
        </w:rPr>
        <w:t xml:space="preserve"> Dr. Yeng</w:t>
      </w:r>
    </w:p>
    <w:p w14:paraId="6B9B5B30" w14:textId="09110D36" w:rsidR="000E3CB6" w:rsidRDefault="00133F76" w:rsidP="00327BE9">
      <w:pPr>
        <w:spacing w:before="0" w:after="0"/>
        <w:ind w:left="0"/>
        <w:jc w:val="center"/>
        <w:rPr>
          <w:b/>
          <w:bCs/>
          <w:noProof/>
          <w:sz w:val="48"/>
          <w:szCs w:val="48"/>
        </w:rPr>
      </w:pPr>
      <w:r>
        <w:rPr>
          <w:b/>
          <w:bCs/>
          <w:noProof/>
          <w:sz w:val="48"/>
          <w:szCs w:val="48"/>
        </w:rPr>
        <w:t xml:space="preserve">              </w:t>
      </w:r>
    </w:p>
    <w:p w14:paraId="69077D85" w14:textId="1AAF0FB8" w:rsidR="00487348" w:rsidRDefault="00487348" w:rsidP="00487348">
      <w:pPr>
        <w:spacing w:before="0" w:after="0"/>
        <w:ind w:left="0"/>
        <w:jc w:val="center"/>
        <w:rPr>
          <w:noProof/>
          <w:sz w:val="28"/>
          <w:szCs w:val="28"/>
        </w:rPr>
      </w:pPr>
      <w:r w:rsidRPr="009773D8">
        <w:rPr>
          <w:b/>
          <w:bCs/>
          <w:noProof/>
          <w:sz w:val="28"/>
          <w:szCs w:val="28"/>
        </w:rPr>
        <w:t>2026 Wisconsin Prestigious</w:t>
      </w:r>
      <w:r w:rsidR="002C60AA">
        <w:rPr>
          <w:noProof/>
          <w:sz w:val="28"/>
          <w:szCs w:val="28"/>
        </w:rPr>
        <w:t xml:space="preserve"> </w:t>
      </w:r>
      <w:r w:rsidRPr="009773D8">
        <w:rPr>
          <w:b/>
          <w:bCs/>
          <w:noProof/>
          <w:sz w:val="28"/>
          <w:szCs w:val="28"/>
        </w:rPr>
        <w:t>Teacher Award winner!</w:t>
      </w:r>
    </w:p>
    <w:p w14:paraId="5F673460" w14:textId="2804E252" w:rsidR="00487348" w:rsidRDefault="00487348" w:rsidP="00487348">
      <w:pPr>
        <w:spacing w:before="0" w:after="0"/>
        <w:ind w:left="0"/>
        <w:jc w:val="center"/>
        <w:rPr>
          <w:noProof/>
          <w:sz w:val="28"/>
          <w:szCs w:val="28"/>
        </w:rPr>
      </w:pPr>
      <w:r w:rsidRPr="00537274">
        <w:rPr>
          <w:noProof/>
          <w:sz w:val="28"/>
          <w:szCs w:val="28"/>
        </w:rPr>
        <w:t xml:space="preserve">Morse Middle School for the Gifted and Talented is honored to announce that </w:t>
      </w:r>
      <w:r w:rsidR="00055A21">
        <w:rPr>
          <w:noProof/>
          <w:sz w:val="28"/>
          <w:szCs w:val="28"/>
        </w:rPr>
        <w:t xml:space="preserve">     </w:t>
      </w:r>
      <w:r w:rsidRPr="00537274">
        <w:rPr>
          <w:noProof/>
          <w:sz w:val="28"/>
          <w:szCs w:val="28"/>
        </w:rPr>
        <w:t>Dr. Enock Yeng, has been</w:t>
      </w:r>
      <w:r w:rsidR="006C7F83">
        <w:rPr>
          <w:noProof/>
          <w:sz w:val="28"/>
          <w:szCs w:val="28"/>
        </w:rPr>
        <w:t xml:space="preserve"> </w:t>
      </w:r>
      <w:r w:rsidR="00055A21">
        <w:rPr>
          <w:noProof/>
          <w:sz w:val="28"/>
          <w:szCs w:val="28"/>
        </w:rPr>
        <w:t xml:space="preserve">            </w:t>
      </w:r>
      <w:r w:rsidRPr="00537274">
        <w:rPr>
          <w:noProof/>
          <w:sz w:val="28"/>
          <w:szCs w:val="28"/>
        </w:rPr>
        <w:t xml:space="preserve">designated as a 2026 Herb </w:t>
      </w:r>
      <w:r w:rsidR="00055A21">
        <w:rPr>
          <w:noProof/>
          <w:sz w:val="28"/>
          <w:szCs w:val="28"/>
        </w:rPr>
        <w:t xml:space="preserve"> </w:t>
      </w:r>
      <w:r w:rsidRPr="00537274">
        <w:rPr>
          <w:noProof/>
          <w:sz w:val="28"/>
          <w:szCs w:val="28"/>
        </w:rPr>
        <w:t xml:space="preserve">Kohl Educational Foundation Teacher Fellow. This elite distinction is conferred upon educators who demonstrate an exhaustive commitment to pedagogy, sophisticated leadership, and a transformative impact on student achievement. </w:t>
      </w:r>
    </w:p>
    <w:p w14:paraId="045155AF" w14:textId="721146B3" w:rsidR="002C21F2" w:rsidRDefault="00C07291" w:rsidP="00B12168">
      <w:pPr>
        <w:spacing w:before="0" w:after="0"/>
        <w:ind w:left="0"/>
        <w:rPr>
          <w:noProof/>
          <w:sz w:val="28"/>
          <w:szCs w:val="28"/>
        </w:rPr>
      </w:pPr>
      <w:r>
        <w:rPr>
          <w:noProof/>
          <w:sz w:val="28"/>
          <w:szCs w:val="28"/>
        </w:rPr>
        <mc:AlternateContent>
          <mc:Choice Requires="wps">
            <w:drawing>
              <wp:anchor distT="0" distB="0" distL="114300" distR="114300" simplePos="0" relativeHeight="251659264" behindDoc="0" locked="0" layoutInCell="1" allowOverlap="1" wp14:anchorId="1BD234F2" wp14:editId="62A6014F">
                <wp:simplePos x="0" y="0"/>
                <wp:positionH relativeFrom="column">
                  <wp:posOffset>582246</wp:posOffset>
                </wp:positionH>
                <wp:positionV relativeFrom="paragraph">
                  <wp:posOffset>94175</wp:posOffset>
                </wp:positionV>
                <wp:extent cx="5799016" cy="851877"/>
                <wp:effectExtent l="0" t="0" r="11430" b="24765"/>
                <wp:wrapNone/>
                <wp:docPr id="168354637" name="Rectangle 9"/>
                <wp:cNvGraphicFramePr/>
                <a:graphic xmlns:a="http://schemas.openxmlformats.org/drawingml/2006/main">
                  <a:graphicData uri="http://schemas.microsoft.com/office/word/2010/wordprocessingShape">
                    <wps:wsp>
                      <wps:cNvSpPr/>
                      <wps:spPr>
                        <a:xfrm>
                          <a:off x="0" y="0"/>
                          <a:ext cx="5799016" cy="851877"/>
                        </a:xfrm>
                        <a:prstGeom prst="rect">
                          <a:avLst/>
                        </a:prstGeom>
                        <a:solidFill>
                          <a:srgbClr val="FFFF0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DA65C1" w14:textId="77777777" w:rsidR="00C07291" w:rsidRPr="00BA3DFF" w:rsidRDefault="00C07291" w:rsidP="00C07291">
                            <w:pPr>
                              <w:spacing w:before="0" w:after="0"/>
                              <w:ind w:left="0"/>
                              <w:jc w:val="center"/>
                              <w:rPr>
                                <w:b/>
                                <w:noProof/>
                                <w:sz w:val="28"/>
                                <w:szCs w:val="28"/>
                              </w:rPr>
                            </w:pPr>
                            <w:r w:rsidRPr="00BA3DFF">
                              <w:rPr>
                                <w:b/>
                                <w:noProof/>
                                <w:sz w:val="28"/>
                                <w:szCs w:val="28"/>
                              </w:rPr>
                              <w:t>The Social Studies Class has one upcomng field trip May 7,</w:t>
                            </w:r>
                            <w:r w:rsidRPr="00BA3DFF">
                              <w:rPr>
                                <w:b/>
                                <w:noProof/>
                                <w:sz w:val="28"/>
                                <w:szCs w:val="28"/>
                                <w:vertAlign w:val="superscript"/>
                              </w:rPr>
                              <w:t xml:space="preserve"> </w:t>
                            </w:r>
                            <w:r w:rsidRPr="00BA3DFF">
                              <w:rPr>
                                <w:b/>
                                <w:noProof/>
                                <w:sz w:val="28"/>
                                <w:szCs w:val="28"/>
                              </w:rPr>
                              <w:t xml:space="preserve">2026 at 11:30am to the Milwaukee Arts Museum. Cost per student is 0$, it’s a fully funded trip. </w:t>
                            </w:r>
                          </w:p>
                          <w:p w14:paraId="18450CF9" w14:textId="77777777" w:rsidR="00C07291" w:rsidRDefault="00C07291" w:rsidP="00C07291">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D234F2" id="_x0000_s1028" style="position:absolute;margin-left:45.85pt;margin-top:7.4pt;width:456.6pt;height:67.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" fillcolor="yellow" strokecolor="#002060" strokeweight="2pt">
                <v:textbox>
                  <w:txbxContent>
                    <w:p w14:paraId="64DA65C1" w14:textId="77777777" w:rsidR="00C07291" w:rsidRPr="00BA3DFF" w:rsidRDefault="00C07291" w:rsidP="00C07291">
                      <w:pPr>
                        <w:spacing w:before="0" w:after="0"/>
                        <w:ind w:left="0"/>
                        <w:jc w:val="center"/>
                        <w:rPr>
                          <w:b/>
                          <w:noProof/>
                          <w:sz w:val="28"/>
                          <w:szCs w:val="28"/>
                        </w:rPr>
                      </w:pPr>
                      <w:r w:rsidRPr="00BA3DFF">
                        <w:rPr>
                          <w:b/>
                          <w:noProof/>
                          <w:sz w:val="28"/>
                          <w:szCs w:val="28"/>
                        </w:rPr>
                        <w:t>The Social Studies Class has one upcomng field trip May 7,</w:t>
                      </w:r>
                      <w:r w:rsidRPr="00BA3DFF">
                        <w:rPr>
                          <w:b/>
                          <w:noProof/>
                          <w:sz w:val="28"/>
                          <w:szCs w:val="28"/>
                          <w:vertAlign w:val="superscript"/>
                        </w:rPr>
                        <w:t xml:space="preserve"> </w:t>
                      </w:r>
                      <w:r w:rsidRPr="00BA3DFF">
                        <w:rPr>
                          <w:b/>
                          <w:noProof/>
                          <w:sz w:val="28"/>
                          <w:szCs w:val="28"/>
                        </w:rPr>
                        <w:t xml:space="preserve">2026 at 11:30am to the Milwaukee Arts Museum. Cost per student is 0$, it’s a fully funded trip. </w:t>
                      </w:r>
                    </w:p>
                    <w:p w14:paraId="18450CF9" w14:textId="77777777" w:rsidR="00C07291" w:rsidRDefault="00C07291" w:rsidP="00C07291">
                      <w:pPr>
                        <w:ind w:left="0"/>
                        <w:jc w:val="center"/>
                      </w:pPr>
                    </w:p>
                  </w:txbxContent>
                </v:textbox>
              </v:rect>
            </w:pict>
          </mc:Fallback>
        </mc:AlternateContent>
      </w:r>
    </w:p>
    <w:p w14:paraId="5A02DDAB" w14:textId="77777777" w:rsidR="002C21F2" w:rsidRDefault="002C21F2" w:rsidP="00487348">
      <w:pPr>
        <w:spacing w:before="0" w:after="0"/>
        <w:ind w:left="0"/>
        <w:jc w:val="center"/>
        <w:rPr>
          <w:noProof/>
          <w:sz w:val="28"/>
          <w:szCs w:val="28"/>
        </w:rPr>
      </w:pPr>
    </w:p>
    <w:p w14:paraId="5CCBEF0B" w14:textId="77777777" w:rsidR="002C21F2" w:rsidRDefault="002C21F2" w:rsidP="00487348">
      <w:pPr>
        <w:spacing w:before="0" w:after="0"/>
        <w:ind w:left="0"/>
        <w:jc w:val="center"/>
        <w:rPr>
          <w:noProof/>
          <w:sz w:val="28"/>
          <w:szCs w:val="28"/>
        </w:rPr>
      </w:pPr>
    </w:p>
    <w:p w14:paraId="55243329" w14:textId="77777777" w:rsidR="002C21F2" w:rsidRDefault="002C21F2" w:rsidP="00487348">
      <w:pPr>
        <w:spacing w:before="0" w:after="0"/>
        <w:ind w:left="0"/>
        <w:jc w:val="center"/>
        <w:rPr>
          <w:noProof/>
          <w:sz w:val="28"/>
          <w:szCs w:val="28"/>
        </w:rPr>
      </w:pPr>
    </w:p>
    <w:p w14:paraId="701435A2" w14:textId="77777777" w:rsidR="006974F0" w:rsidRPr="000C3F20" w:rsidRDefault="006974F0" w:rsidP="006974F0">
      <w:pPr>
        <w:pBdr>
          <w:bottom w:val="single" w:sz="4" w:space="1" w:color="auto"/>
        </w:pBdr>
        <w:spacing w:before="0" w:after="0"/>
        <w:jc w:val="center"/>
        <w:rPr>
          <w:b/>
          <w:bCs/>
          <w:color w:val="EE0000"/>
          <w:sz w:val="40"/>
          <w:szCs w:val="40"/>
        </w:rPr>
      </w:pPr>
      <w:r w:rsidRPr="000C3F20">
        <w:rPr>
          <w:b/>
          <w:bCs/>
          <w:color w:val="EE0000"/>
          <w:sz w:val="40"/>
          <w:szCs w:val="40"/>
        </w:rPr>
        <w:t>DATA</w:t>
      </w:r>
    </w:p>
    <w:p w14:paraId="5190B1C8" w14:textId="77777777" w:rsidR="000C3F20" w:rsidRDefault="006974F0" w:rsidP="006974F0">
      <w:pPr>
        <w:pBdr>
          <w:bottom w:val="single" w:sz="4" w:space="1" w:color="auto"/>
        </w:pBdr>
        <w:spacing w:before="0" w:after="0"/>
        <w:jc w:val="center"/>
        <w:rPr>
          <w:b/>
          <w:bCs/>
          <w:color w:val="000000" w:themeColor="text1"/>
          <w:sz w:val="28"/>
          <w:szCs w:val="28"/>
        </w:rPr>
      </w:pPr>
      <w:r w:rsidRPr="000C3F20">
        <w:rPr>
          <w:b/>
          <w:bCs/>
          <w:color w:val="000000" w:themeColor="text1"/>
          <w:sz w:val="28"/>
          <w:szCs w:val="28"/>
        </w:rPr>
        <w:t>Our attendance rate is 83.6%. Our goal is to have 95% attendance</w:t>
      </w:r>
    </w:p>
    <w:p w14:paraId="25E89A6C" w14:textId="1C444BE1" w:rsidR="006974F0" w:rsidRDefault="006974F0" w:rsidP="006974F0">
      <w:pPr>
        <w:pBdr>
          <w:bottom w:val="single" w:sz="4" w:space="1" w:color="auto"/>
        </w:pBdr>
        <w:spacing w:before="0" w:after="0"/>
        <w:jc w:val="center"/>
        <w:rPr>
          <w:b/>
          <w:bCs/>
          <w:color w:val="FFFF00"/>
          <w:sz w:val="32"/>
          <w:szCs w:val="32"/>
        </w:rPr>
      </w:pPr>
      <w:r w:rsidRPr="000C3F20">
        <w:rPr>
          <w:b/>
          <w:bCs/>
          <w:color w:val="000000" w:themeColor="text1"/>
          <w:sz w:val="28"/>
          <w:szCs w:val="28"/>
        </w:rPr>
        <w:t>or better. Our suspension rate is 30.9%</w:t>
      </w:r>
      <w:r w:rsidR="0094067F" w:rsidRPr="000C3F20">
        <w:rPr>
          <w:b/>
          <w:bCs/>
          <w:color w:val="000000" w:themeColor="text1"/>
          <w:sz w:val="28"/>
          <w:szCs w:val="28"/>
        </w:rPr>
        <w:t>, which</w:t>
      </w:r>
      <w:r w:rsidRPr="000C3F20">
        <w:rPr>
          <w:b/>
          <w:bCs/>
          <w:color w:val="000000" w:themeColor="text1"/>
          <w:sz w:val="28"/>
          <w:szCs w:val="28"/>
        </w:rPr>
        <w:t xml:space="preserve"> is down .5% from last </w:t>
      </w:r>
      <w:proofErr w:type="gramStart"/>
      <w:r w:rsidRPr="000C3F20">
        <w:rPr>
          <w:b/>
          <w:bCs/>
          <w:color w:val="000000" w:themeColor="text1"/>
          <w:sz w:val="28"/>
          <w:szCs w:val="28"/>
        </w:rPr>
        <w:t>year</w:t>
      </w:r>
      <w:r w:rsidR="00C62D7F">
        <w:rPr>
          <w:b/>
          <w:bCs/>
          <w:color w:val="000000" w:themeColor="text1"/>
          <w:sz w:val="28"/>
          <w:szCs w:val="28"/>
        </w:rPr>
        <w:t>.</w:t>
      </w:r>
      <w:r w:rsidRPr="001F3804">
        <w:rPr>
          <w:b/>
          <w:bCs/>
          <w:color w:val="FFFF00"/>
          <w:sz w:val="32"/>
          <w:szCs w:val="32"/>
        </w:rPr>
        <w:t>.</w:t>
      </w:r>
      <w:proofErr w:type="gramEnd"/>
    </w:p>
    <w:p w14:paraId="6993682E" w14:textId="77777777" w:rsidR="0094067F" w:rsidRPr="001F3804" w:rsidRDefault="0094067F" w:rsidP="006974F0">
      <w:pPr>
        <w:pBdr>
          <w:bottom w:val="single" w:sz="4" w:space="1" w:color="auto"/>
        </w:pBdr>
        <w:spacing w:before="0" w:after="0"/>
        <w:jc w:val="center"/>
        <w:rPr>
          <w:color w:val="FFFF00"/>
        </w:rPr>
      </w:pPr>
    </w:p>
    <w:p w14:paraId="79CCE641" w14:textId="0135569A" w:rsidR="00C22553" w:rsidRDefault="00C22553" w:rsidP="00C22553">
      <w:pPr>
        <w:spacing w:before="0" w:after="0"/>
        <w:ind w:left="0"/>
        <w:jc w:val="center"/>
        <w:rPr>
          <w:b/>
          <w:bCs/>
          <w:sz w:val="24"/>
          <w:szCs w:val="24"/>
        </w:rPr>
      </w:pPr>
      <w:r w:rsidRPr="007F5D67">
        <w:rPr>
          <w:b/>
          <w:bCs/>
          <w:noProof/>
          <w:color w:val="EE0000"/>
          <w:sz w:val="24"/>
          <w:szCs w:val="24"/>
        </w:rPr>
        <w:lastRenderedPageBreak/>
        <mc:AlternateContent>
          <mc:Choice Requires="wps">
            <w:drawing>
              <wp:anchor distT="0" distB="0" distL="114300" distR="114300" simplePos="0" relativeHeight="251658240" behindDoc="0" locked="0" layoutInCell="1" allowOverlap="1" wp14:anchorId="18AE2A55" wp14:editId="43FC5744">
                <wp:simplePos x="0" y="0"/>
                <wp:positionH relativeFrom="column">
                  <wp:posOffset>-3908</wp:posOffset>
                </wp:positionH>
                <wp:positionV relativeFrom="paragraph">
                  <wp:posOffset>-316524</wp:posOffset>
                </wp:positionV>
                <wp:extent cx="7025493" cy="1656861"/>
                <wp:effectExtent l="0" t="0" r="23495" b="19685"/>
                <wp:wrapNone/>
                <wp:docPr id="1594912433" name="Rectangle: Diagonal Corners Rounded 4"/>
                <wp:cNvGraphicFramePr/>
                <a:graphic xmlns:a="http://schemas.openxmlformats.org/drawingml/2006/main">
                  <a:graphicData uri="http://schemas.microsoft.com/office/word/2010/wordprocessingShape">
                    <wps:wsp>
                      <wps:cNvSpPr/>
                      <wps:spPr>
                        <a:xfrm>
                          <a:off x="0" y="0"/>
                          <a:ext cx="7025493" cy="1656861"/>
                        </a:xfrm>
                        <a:prstGeom prst="round2Diag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CA534" id="Rectangle: Diagonal Corners Rounded 4" o:spid="_x0000_s1026" style="position:absolute;margin-left:-.3pt;margin-top:-24.9pt;width:553.2pt;height:130.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25493,1656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" path="m276149,l7025493,r,l7025493,1380712v,152513,-123636,276149,-276149,276149l,1656861r,l,276149c,123636,123636,,276149,xe" filled="f" strokecolor="#771048 [1604]" strokeweight="2pt">
                <v:path arrowok="t" o:connecttype="custom" o:connectlocs="276149,0;7025493,0;7025493,0;7025493,1380712;6749344,1656861;0,1656861;0,1656861;0,276149;276149,0" o:connectangles="0,0,0,0,0,0,0,0,0"/>
              </v:shape>
            </w:pict>
          </mc:Fallback>
        </mc:AlternateContent>
      </w:r>
      <w:r w:rsidRPr="007F5D67">
        <w:rPr>
          <w:b/>
          <w:bCs/>
          <w:color w:val="EE0000"/>
          <w:sz w:val="24"/>
          <w:szCs w:val="24"/>
        </w:rPr>
        <w:t xml:space="preserve">Parents Read </w:t>
      </w:r>
      <w:proofErr w:type="gramStart"/>
      <w:r w:rsidRPr="007F5D67">
        <w:rPr>
          <w:b/>
          <w:bCs/>
          <w:color w:val="EE0000"/>
          <w:sz w:val="24"/>
          <w:szCs w:val="24"/>
        </w:rPr>
        <w:t>To</w:t>
      </w:r>
      <w:proofErr w:type="gramEnd"/>
      <w:r w:rsidRPr="007F5D67">
        <w:rPr>
          <w:b/>
          <w:bCs/>
          <w:color w:val="EE0000"/>
          <w:sz w:val="24"/>
          <w:szCs w:val="24"/>
        </w:rPr>
        <w:t xml:space="preserve"> Your Children Every </w:t>
      </w:r>
      <w:proofErr w:type="gramStart"/>
      <w:r w:rsidRPr="007F5D67">
        <w:rPr>
          <w:b/>
          <w:bCs/>
          <w:color w:val="EE0000"/>
          <w:sz w:val="24"/>
          <w:szCs w:val="24"/>
        </w:rPr>
        <w:t>Night !!!</w:t>
      </w:r>
      <w:proofErr w:type="gramEnd"/>
    </w:p>
    <w:p w14:paraId="44AA3CAE" w14:textId="52677DCE" w:rsidR="00C22553" w:rsidRPr="00BE6CFB" w:rsidRDefault="00C22553" w:rsidP="00C22553">
      <w:pPr>
        <w:spacing w:before="0" w:after="0"/>
        <w:ind w:left="270"/>
        <w:rPr>
          <w:b/>
          <w:bCs/>
          <w:sz w:val="24"/>
          <w:szCs w:val="24"/>
        </w:rPr>
      </w:pPr>
      <w:r w:rsidRPr="00BE6CFB">
        <w:rPr>
          <w:b/>
          <w:bCs/>
          <w:sz w:val="24"/>
          <w:szCs w:val="24"/>
        </w:rPr>
        <w:t xml:space="preserve">Seventh-grade students need to read at least 20 minutes per night and record their </w:t>
      </w:r>
      <w:r>
        <w:rPr>
          <w:b/>
          <w:bCs/>
          <w:sz w:val="24"/>
          <w:szCs w:val="24"/>
        </w:rPr>
        <w:t xml:space="preserve">    </w:t>
      </w:r>
      <w:r w:rsidRPr="00BE6CFB">
        <w:rPr>
          <w:b/>
          <w:bCs/>
          <w:sz w:val="24"/>
          <w:szCs w:val="24"/>
        </w:rPr>
        <w:t>minutes read on their monthly reading logs. This is their daily homework assignment. </w:t>
      </w:r>
    </w:p>
    <w:p w14:paraId="51E6BCCC" w14:textId="16ACA77F" w:rsidR="00C22553" w:rsidRDefault="00C22553" w:rsidP="002F1A84">
      <w:pPr>
        <w:spacing w:before="0" w:after="0"/>
        <w:ind w:left="270"/>
        <w:rPr>
          <w:b/>
          <w:bCs/>
          <w:sz w:val="24"/>
          <w:szCs w:val="24"/>
        </w:rPr>
      </w:pPr>
      <w:r w:rsidRPr="00BE6CFB">
        <w:rPr>
          <w:b/>
          <w:bCs/>
          <w:sz w:val="24"/>
          <w:szCs w:val="24"/>
        </w:rPr>
        <w:t xml:space="preserve">Reading daily will help build vocabulary and improve reading comprehension. If a person </w:t>
      </w:r>
      <w:r w:rsidR="002F1A84">
        <w:rPr>
          <w:b/>
          <w:bCs/>
          <w:sz w:val="24"/>
          <w:szCs w:val="24"/>
        </w:rPr>
        <w:t>r</w:t>
      </w:r>
      <w:r w:rsidRPr="00BE6CFB">
        <w:rPr>
          <w:b/>
          <w:bCs/>
          <w:sz w:val="24"/>
          <w:szCs w:val="24"/>
        </w:rPr>
        <w:t>eads 20 minutes per night, they will read approximately 1.8 million words per year!</w:t>
      </w:r>
    </w:p>
    <w:p w14:paraId="1BE5B2EE" w14:textId="63990A84" w:rsidR="00C22553" w:rsidRPr="00277C64" w:rsidRDefault="00C22553" w:rsidP="00277C64">
      <w:pPr>
        <w:spacing w:before="0" w:after="0"/>
        <w:ind w:left="0"/>
        <w:jc w:val="center"/>
        <w:rPr>
          <w:b/>
          <w:bCs/>
          <w:color w:val="EE0000"/>
          <w:sz w:val="24"/>
          <w:szCs w:val="24"/>
        </w:rPr>
      </w:pPr>
    </w:p>
    <w:p w14:paraId="46EB225A" w14:textId="115DF099" w:rsidR="002C21F2" w:rsidRDefault="00C32135" w:rsidP="00487348">
      <w:pPr>
        <w:spacing w:before="0" w:after="0"/>
        <w:ind w:left="0"/>
        <w:jc w:val="center"/>
        <w:rPr>
          <w:noProof/>
          <w:sz w:val="28"/>
          <w:szCs w:val="28"/>
        </w:rPr>
      </w:pPr>
      <w:r>
        <w:rPr>
          <w:noProof/>
          <w:sz w:val="28"/>
          <w:szCs w:val="28"/>
        </w:rPr>
        <w:t>Students don’t forget to purchase your Yearbook!!</w:t>
      </w:r>
    </w:p>
    <w:p w14:paraId="5E3C1219" w14:textId="77777777" w:rsidR="00827210" w:rsidRDefault="00827210" w:rsidP="00487348">
      <w:pPr>
        <w:spacing w:before="0" w:after="0"/>
        <w:ind w:left="0"/>
        <w:jc w:val="center"/>
        <w:rPr>
          <w:noProof/>
          <w:sz w:val="28"/>
          <w:szCs w:val="28"/>
        </w:rPr>
      </w:pPr>
    </w:p>
    <w:p w14:paraId="2100602A" w14:textId="22EAFFAD" w:rsidR="00827210" w:rsidRPr="003427A6" w:rsidRDefault="00827210" w:rsidP="00D15095">
      <w:pPr>
        <w:spacing w:before="0" w:after="0"/>
        <w:ind w:left="0"/>
        <w:jc w:val="center"/>
        <w:rPr>
          <w:b/>
          <w:bCs/>
          <w:noProof/>
          <w:color w:val="EE0000"/>
          <w:sz w:val="28"/>
          <w:szCs w:val="28"/>
          <w:u w:val="single"/>
        </w:rPr>
      </w:pPr>
      <w:r w:rsidRPr="003427A6">
        <w:rPr>
          <w:b/>
          <w:bCs/>
          <w:noProof/>
          <w:color w:val="EE0000"/>
          <w:sz w:val="28"/>
          <w:szCs w:val="28"/>
          <w:u w:val="single"/>
        </w:rPr>
        <w:t>Please follow the rules!</w:t>
      </w:r>
    </w:p>
    <w:p w14:paraId="0FA888C9" w14:textId="743A9284" w:rsidR="001A4AC0" w:rsidRPr="008139F5" w:rsidRDefault="008139F5" w:rsidP="00D15095">
      <w:pPr>
        <w:pStyle w:val="ListParagraph"/>
        <w:numPr>
          <w:ilvl w:val="0"/>
          <w:numId w:val="19"/>
        </w:numPr>
        <w:spacing w:before="0" w:after="0"/>
        <w:ind w:left="360" w:firstLine="0"/>
        <w:rPr>
          <w:noProof/>
          <w:sz w:val="28"/>
          <w:szCs w:val="28"/>
        </w:rPr>
      </w:pPr>
      <w:r w:rsidRPr="008139F5">
        <w:rPr>
          <w:noProof/>
          <w:sz w:val="28"/>
          <w:szCs w:val="28"/>
        </w:rPr>
        <w:t>N</w:t>
      </w:r>
      <w:r w:rsidR="00827210" w:rsidRPr="008139F5">
        <w:rPr>
          <w:noProof/>
          <w:sz w:val="28"/>
          <w:szCs w:val="28"/>
        </w:rPr>
        <w:t>o food allowed in the gym</w:t>
      </w:r>
      <w:r w:rsidR="00267445" w:rsidRPr="008139F5">
        <w:rPr>
          <w:noProof/>
          <w:sz w:val="28"/>
          <w:szCs w:val="28"/>
        </w:rPr>
        <w:t xml:space="preserve"> or auditorium</w:t>
      </w:r>
      <w:r w:rsidR="00827210" w:rsidRPr="008139F5">
        <w:rPr>
          <w:noProof/>
          <w:sz w:val="28"/>
          <w:szCs w:val="28"/>
        </w:rPr>
        <w:t>!</w:t>
      </w:r>
    </w:p>
    <w:p w14:paraId="5D42A57B" w14:textId="10A4C419" w:rsidR="00827210" w:rsidRPr="00695163" w:rsidRDefault="00827210" w:rsidP="00695163">
      <w:pPr>
        <w:pStyle w:val="ListParagraph"/>
        <w:numPr>
          <w:ilvl w:val="0"/>
          <w:numId w:val="19"/>
        </w:numPr>
        <w:spacing w:before="0" w:after="0"/>
        <w:rPr>
          <w:noProof/>
          <w:sz w:val="28"/>
          <w:szCs w:val="28"/>
        </w:rPr>
      </w:pPr>
      <w:r w:rsidRPr="00695163">
        <w:rPr>
          <w:noProof/>
          <w:sz w:val="28"/>
          <w:szCs w:val="28"/>
        </w:rPr>
        <w:t>Food is not to be taken out of the cafeteria !</w:t>
      </w:r>
    </w:p>
    <w:p w14:paraId="2ECB302D" w14:textId="0010F690" w:rsidR="00F91729" w:rsidRPr="00695163" w:rsidRDefault="004A2FAD" w:rsidP="00695163">
      <w:pPr>
        <w:pStyle w:val="ListParagraph"/>
        <w:numPr>
          <w:ilvl w:val="0"/>
          <w:numId w:val="19"/>
        </w:numPr>
        <w:spacing w:before="0" w:after="0"/>
        <w:rPr>
          <w:noProof/>
          <w:sz w:val="28"/>
          <w:szCs w:val="28"/>
        </w:rPr>
      </w:pPr>
      <w:r w:rsidRPr="00695163">
        <w:rPr>
          <w:noProof/>
          <w:sz w:val="28"/>
          <w:szCs w:val="28"/>
        </w:rPr>
        <w:t>W</w:t>
      </w:r>
      <w:r w:rsidR="00F91729" w:rsidRPr="00695163">
        <w:rPr>
          <w:noProof/>
          <w:sz w:val="28"/>
          <w:szCs w:val="28"/>
        </w:rPr>
        <w:t xml:space="preserve">hen entering </w:t>
      </w:r>
      <w:r w:rsidR="005C4FDB" w:rsidRPr="00695163">
        <w:rPr>
          <w:noProof/>
          <w:sz w:val="28"/>
          <w:szCs w:val="28"/>
        </w:rPr>
        <w:t xml:space="preserve">the building, please take binders and umbellas out of </w:t>
      </w:r>
      <w:r w:rsidR="00695163" w:rsidRPr="00695163">
        <w:rPr>
          <w:noProof/>
          <w:sz w:val="28"/>
          <w:szCs w:val="28"/>
        </w:rPr>
        <w:t xml:space="preserve">           </w:t>
      </w:r>
      <w:r w:rsidR="005C4FDB" w:rsidRPr="00695163">
        <w:rPr>
          <w:noProof/>
          <w:sz w:val="28"/>
          <w:szCs w:val="28"/>
        </w:rPr>
        <w:t xml:space="preserve">your bookbag before going thru </w:t>
      </w:r>
      <w:r w:rsidR="00F64071" w:rsidRPr="00695163">
        <w:rPr>
          <w:noProof/>
          <w:sz w:val="28"/>
          <w:szCs w:val="28"/>
        </w:rPr>
        <w:t>metal detectors!</w:t>
      </w:r>
    </w:p>
    <w:p w14:paraId="19B27806" w14:textId="25CFA3D8" w:rsidR="00860790" w:rsidRPr="00277C64" w:rsidRDefault="00430D2E" w:rsidP="00277C64">
      <w:r w:rsidRPr="00E21B55">
        <w:rPr>
          <w:b/>
          <w:bCs/>
          <w:noProof/>
          <w:color w:val="EE0000"/>
          <w:sz w:val="24"/>
          <w:szCs w:val="24"/>
        </w:rPr>
        <mc:AlternateContent>
          <mc:Choice Requires="wps">
            <w:drawing>
              <wp:anchor distT="45720" distB="45720" distL="114300" distR="114300" simplePos="0" relativeHeight="251660288" behindDoc="0" locked="0" layoutInCell="1" allowOverlap="1" wp14:anchorId="20C56BE5" wp14:editId="431910BE">
                <wp:simplePos x="0" y="0"/>
                <wp:positionH relativeFrom="column">
                  <wp:posOffset>292735</wp:posOffset>
                </wp:positionH>
                <wp:positionV relativeFrom="paragraph">
                  <wp:posOffset>81915</wp:posOffset>
                </wp:positionV>
                <wp:extent cx="6172835" cy="765175"/>
                <wp:effectExtent l="0" t="0" r="1841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835" cy="765175"/>
                        </a:xfrm>
                        <a:prstGeom prst="rect">
                          <a:avLst/>
                        </a:prstGeom>
                        <a:solidFill>
                          <a:srgbClr val="FFFFFF"/>
                        </a:solidFill>
                        <a:ln w="9525">
                          <a:solidFill>
                            <a:srgbClr val="000000"/>
                          </a:solidFill>
                          <a:miter lim="800000"/>
                          <a:headEnd/>
                          <a:tailEnd/>
                        </a:ln>
                      </wps:spPr>
                      <wps:txbx>
                        <w:txbxContent>
                          <w:p w14:paraId="43F45B63" w14:textId="00F68791" w:rsidR="00430D2E" w:rsidRPr="00430D2E" w:rsidRDefault="00430D2E" w:rsidP="00430D2E">
                            <w:pPr>
                              <w:shd w:val="clear" w:color="auto" w:fill="FFFF00"/>
                              <w:jc w:val="center"/>
                              <w:rPr>
                                <w:b/>
                                <w:bCs/>
                                <w:color w:val="EE0000"/>
                              </w:rPr>
                            </w:pPr>
                            <w:r w:rsidRPr="00430D2E">
                              <w:rPr>
                                <w:b/>
                                <w:bCs/>
                                <w:color w:val="EE0000"/>
                              </w:rPr>
                              <w:t>Parents we are looking for you to be a member of the DAC and SEC!!</w:t>
                            </w:r>
                          </w:p>
                          <w:p w14:paraId="1982ED23" w14:textId="2102BC17" w:rsidR="00E21B55" w:rsidRPr="00430D2E" w:rsidRDefault="00430D2E" w:rsidP="00430D2E">
                            <w:pPr>
                              <w:shd w:val="clear" w:color="auto" w:fill="FFFF00"/>
                              <w:jc w:val="center"/>
                              <w:rPr>
                                <w:b/>
                                <w:bCs/>
                                <w:color w:val="EE0000"/>
                              </w:rPr>
                            </w:pPr>
                            <w:r w:rsidRPr="00430D2E">
                              <w:rPr>
                                <w:b/>
                                <w:bCs/>
                                <w:color w:val="EE0000"/>
                              </w:rPr>
                              <w:t>Please contact Mr. Wright to join.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C56BE5" id="Text Box 2" o:spid="_x0000_s1029" type="#_x0000_t202" style="position:absolute;left:0;text-align:left;margin-left:23.05pt;margin-top:6.45pt;width:486.05pt;height:60.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">
                <v:textbox>
                  <w:txbxContent>
                    <w:p w14:paraId="43F45B63" w14:textId="00F68791" w:rsidR="00430D2E" w:rsidRPr="00430D2E" w:rsidRDefault="00430D2E" w:rsidP="00430D2E">
                      <w:pPr>
                        <w:shd w:val="clear" w:color="auto" w:fill="FFFF00"/>
                        <w:jc w:val="center"/>
                        <w:rPr>
                          <w:b/>
                          <w:bCs/>
                          <w:color w:val="EE0000"/>
                        </w:rPr>
                      </w:pPr>
                      <w:r w:rsidRPr="00430D2E">
                        <w:rPr>
                          <w:b/>
                          <w:bCs/>
                          <w:color w:val="EE0000"/>
                        </w:rPr>
                        <w:t>Parents we are looking for you to be a member of the DAC and SEC!!</w:t>
                      </w:r>
                    </w:p>
                    <w:p w14:paraId="1982ED23" w14:textId="2102BC17" w:rsidR="00E21B55" w:rsidRPr="00430D2E" w:rsidRDefault="00430D2E" w:rsidP="00430D2E">
                      <w:pPr>
                        <w:shd w:val="clear" w:color="auto" w:fill="FFFF00"/>
                        <w:jc w:val="center"/>
                        <w:rPr>
                          <w:b/>
                          <w:bCs/>
                          <w:color w:val="EE0000"/>
                        </w:rPr>
                      </w:pPr>
                      <w:r w:rsidRPr="00430D2E">
                        <w:rPr>
                          <w:b/>
                          <w:bCs/>
                          <w:color w:val="EE0000"/>
                        </w:rPr>
                        <w:t>Please contact Mr. Wright to join.</w:t>
                      </w:r>
                    </w:p>
                  </w:txbxContent>
                </v:textbox>
                <w10:wrap type="square"/>
              </v:shape>
            </w:pict>
          </mc:Fallback>
        </mc:AlternateContent>
      </w:r>
    </w:p>
    <w:p w14:paraId="63B77933" w14:textId="1B783696" w:rsidR="00082792" w:rsidRDefault="00082792" w:rsidP="00277C64">
      <w:pPr>
        <w:spacing w:before="0" w:after="0"/>
        <w:ind w:left="0"/>
        <w:rPr>
          <w:b/>
          <w:bCs/>
          <w:color w:val="EE0000"/>
          <w:sz w:val="24"/>
          <w:szCs w:val="24"/>
        </w:rPr>
      </w:pPr>
    </w:p>
    <w:p w14:paraId="588EEA13" w14:textId="77777777" w:rsidR="00082792" w:rsidRDefault="00082792" w:rsidP="001F57E7">
      <w:pPr>
        <w:spacing w:before="0" w:after="0"/>
        <w:ind w:left="0"/>
        <w:rPr>
          <w:b/>
          <w:bCs/>
          <w:color w:val="EE0000"/>
          <w:sz w:val="24"/>
          <w:szCs w:val="24"/>
        </w:rPr>
      </w:pPr>
    </w:p>
    <w:p w14:paraId="69541FBF" w14:textId="77777777" w:rsidR="00082792" w:rsidRDefault="00082792" w:rsidP="001F57E7">
      <w:pPr>
        <w:spacing w:before="0" w:after="0"/>
        <w:ind w:left="0"/>
        <w:rPr>
          <w:b/>
          <w:bCs/>
          <w:color w:val="EE0000"/>
          <w:sz w:val="24"/>
          <w:szCs w:val="24"/>
        </w:rPr>
      </w:pPr>
    </w:p>
    <w:p w14:paraId="6FAFFD0B" w14:textId="700DFD33" w:rsidR="001F57E7" w:rsidRPr="001F57E7" w:rsidRDefault="001F57E7" w:rsidP="001F57E7">
      <w:pPr>
        <w:spacing w:before="0" w:after="0"/>
        <w:ind w:left="0"/>
        <w:rPr>
          <w:b/>
          <w:bCs/>
          <w:sz w:val="24"/>
          <w:szCs w:val="24"/>
        </w:rPr>
      </w:pPr>
      <w:r w:rsidRPr="001F57E7">
        <w:rPr>
          <w:b/>
          <w:bCs/>
          <w:color w:val="EE0000"/>
          <w:sz w:val="24"/>
          <w:szCs w:val="24"/>
        </w:rPr>
        <w:t xml:space="preserve">April 25 </w:t>
      </w:r>
      <w:r w:rsidRPr="001F57E7">
        <w:rPr>
          <w:b/>
          <w:bCs/>
          <w:sz w:val="24"/>
          <w:szCs w:val="24"/>
        </w:rPr>
        <w:t>– Refugee and Immigrant Resource Fair</w:t>
      </w:r>
      <w:r w:rsidRPr="00AD5D1B">
        <w:rPr>
          <w:b/>
          <w:bCs/>
          <w:sz w:val="24"/>
          <w:szCs w:val="24"/>
        </w:rPr>
        <w:t xml:space="preserve">.  </w:t>
      </w:r>
      <w:r w:rsidRPr="001F57E7">
        <w:rPr>
          <w:b/>
          <w:bCs/>
          <w:sz w:val="24"/>
          <w:szCs w:val="24"/>
        </w:rPr>
        <w:t>Join us for the 7th Annual Refugee and Immigrant Resource Fair, a day of community, celebration, and</w:t>
      </w:r>
      <w:r w:rsidRPr="00AD5D1B">
        <w:rPr>
          <w:b/>
          <w:bCs/>
          <w:sz w:val="24"/>
          <w:szCs w:val="24"/>
        </w:rPr>
        <w:t xml:space="preserve"> </w:t>
      </w:r>
      <w:r w:rsidRPr="001F57E7">
        <w:rPr>
          <w:b/>
          <w:bCs/>
          <w:sz w:val="24"/>
          <w:szCs w:val="24"/>
        </w:rPr>
        <w:t>support! This free, family-friendly event offers everything from live performances to essential household</w:t>
      </w:r>
    </w:p>
    <w:p w14:paraId="7C9CF94F" w14:textId="77BF54FC" w:rsidR="001F57E7" w:rsidRPr="001F57E7" w:rsidRDefault="001F57E7" w:rsidP="001F57E7">
      <w:pPr>
        <w:spacing w:before="0" w:after="0"/>
        <w:ind w:left="0"/>
        <w:rPr>
          <w:b/>
          <w:bCs/>
          <w:sz w:val="24"/>
          <w:szCs w:val="24"/>
        </w:rPr>
      </w:pPr>
      <w:r w:rsidRPr="001F57E7">
        <w:rPr>
          <w:b/>
          <w:bCs/>
          <w:sz w:val="24"/>
          <w:szCs w:val="24"/>
        </w:rPr>
        <w:t>resources.</w:t>
      </w:r>
      <w:r w:rsidRPr="00AD5D1B">
        <w:rPr>
          <w:b/>
          <w:bCs/>
          <w:sz w:val="24"/>
          <w:szCs w:val="24"/>
        </w:rPr>
        <w:t xml:space="preserve"> </w:t>
      </w:r>
      <w:r w:rsidRPr="001F57E7">
        <w:rPr>
          <w:b/>
          <w:bCs/>
          <w:sz w:val="24"/>
          <w:szCs w:val="24"/>
        </w:rPr>
        <w:t xml:space="preserve">April 25, </w:t>
      </w:r>
      <w:r w:rsidR="00442526" w:rsidRPr="00AD5D1B">
        <w:rPr>
          <w:b/>
          <w:bCs/>
          <w:sz w:val="24"/>
          <w:szCs w:val="24"/>
        </w:rPr>
        <w:t>2026,</w:t>
      </w:r>
      <w:r w:rsidRPr="001F57E7">
        <w:rPr>
          <w:b/>
          <w:bCs/>
          <w:sz w:val="24"/>
          <w:szCs w:val="24"/>
        </w:rPr>
        <w:t xml:space="preserve"> | 10:00 a.m. – 1:00 p.m. | South Division High School, 1515 W. Lapham Blvd.</w:t>
      </w:r>
    </w:p>
    <w:p w14:paraId="38F0E1E1" w14:textId="4D2C323E" w:rsidR="001F3804" w:rsidRPr="00AD5D1B" w:rsidRDefault="006F0BD6" w:rsidP="00BE6CFB">
      <w:pPr>
        <w:spacing w:before="0" w:after="0"/>
        <w:ind w:left="0"/>
        <w:rPr>
          <w:b/>
          <w:bCs/>
          <w:sz w:val="24"/>
          <w:szCs w:val="24"/>
        </w:rPr>
      </w:pPr>
      <w:r w:rsidRPr="00AD5D1B">
        <w:rPr>
          <w:b/>
          <w:bCs/>
          <w:sz w:val="24"/>
          <w:szCs w:val="24"/>
        </w:rPr>
        <w:t>For questions, contact Risa Berg, school social worker, at bergrm@milwaukee.k12.wi.us or (414) 902-8373.</w:t>
      </w:r>
    </w:p>
    <w:p w14:paraId="6FA5C64B" w14:textId="77777777" w:rsidR="001E7682" w:rsidRPr="001E7682" w:rsidRDefault="001E7682" w:rsidP="001E7682">
      <w:pPr>
        <w:spacing w:before="0" w:after="0"/>
        <w:ind w:left="0"/>
        <w:rPr>
          <w:b/>
          <w:bCs/>
          <w:sz w:val="24"/>
          <w:szCs w:val="24"/>
        </w:rPr>
      </w:pPr>
      <w:r w:rsidRPr="001E7682">
        <w:rPr>
          <w:b/>
          <w:bCs/>
          <w:color w:val="EE0000"/>
          <w:sz w:val="24"/>
          <w:szCs w:val="24"/>
        </w:rPr>
        <w:t xml:space="preserve">April 29 </w:t>
      </w:r>
      <w:r w:rsidRPr="001E7682">
        <w:rPr>
          <w:b/>
          <w:bCs/>
          <w:sz w:val="24"/>
          <w:szCs w:val="24"/>
        </w:rPr>
        <w:t>– College &amp; Career Readiness Night</w:t>
      </w:r>
    </w:p>
    <w:p w14:paraId="1DE3F063" w14:textId="4A28DC73" w:rsidR="001E7682" w:rsidRPr="001E7682" w:rsidRDefault="001E7682" w:rsidP="001E7682">
      <w:pPr>
        <w:spacing w:before="0" w:after="0"/>
        <w:ind w:left="0"/>
        <w:rPr>
          <w:b/>
          <w:bCs/>
          <w:sz w:val="24"/>
          <w:szCs w:val="24"/>
        </w:rPr>
      </w:pPr>
      <w:r w:rsidRPr="001E7682">
        <w:rPr>
          <w:b/>
          <w:bCs/>
          <w:sz w:val="24"/>
          <w:szCs w:val="24"/>
        </w:rPr>
        <w:t>The School Counseling Department invites middle school students and families to attend the College &amp;</w:t>
      </w:r>
      <w:r w:rsidRPr="00AD5D1B">
        <w:rPr>
          <w:b/>
          <w:bCs/>
          <w:sz w:val="24"/>
          <w:szCs w:val="24"/>
        </w:rPr>
        <w:t xml:space="preserve"> </w:t>
      </w:r>
      <w:r w:rsidRPr="001E7682">
        <w:rPr>
          <w:b/>
          <w:bCs/>
          <w:sz w:val="24"/>
          <w:szCs w:val="24"/>
        </w:rPr>
        <w:t>Career Readiness Night on April 29, 2026, at the MPS Central Services Auditorium. This engaging</w:t>
      </w:r>
      <w:r w:rsidRPr="00AD5D1B">
        <w:rPr>
          <w:b/>
          <w:bCs/>
          <w:sz w:val="24"/>
          <w:szCs w:val="24"/>
        </w:rPr>
        <w:t xml:space="preserve"> </w:t>
      </w:r>
      <w:r w:rsidRPr="001E7682">
        <w:rPr>
          <w:b/>
          <w:bCs/>
          <w:sz w:val="24"/>
          <w:szCs w:val="24"/>
        </w:rPr>
        <w:t>evening will provide valuable information on high school planning, study skills, college preparation, financial aid, and student wellness. Dinner will be provided from 5:00–5:30 p.m., followed by the program from 5:30–7:30 p.m</w:t>
      </w:r>
      <w:r w:rsidR="00DA4FE8" w:rsidRPr="00AD5D1B">
        <w:rPr>
          <w:b/>
          <w:bCs/>
          <w:sz w:val="24"/>
          <w:szCs w:val="24"/>
        </w:rPr>
        <w:t>.</w:t>
      </w:r>
    </w:p>
    <w:p w14:paraId="4D3927CD" w14:textId="77777777" w:rsidR="001F3804" w:rsidRPr="00AD5D1B" w:rsidRDefault="001F3804" w:rsidP="00BE6CFB">
      <w:pPr>
        <w:spacing w:before="0" w:after="0"/>
        <w:ind w:left="0"/>
        <w:rPr>
          <w:b/>
          <w:bCs/>
          <w:sz w:val="24"/>
          <w:szCs w:val="24"/>
        </w:rPr>
      </w:pPr>
    </w:p>
    <w:p w14:paraId="5FA7E7B2" w14:textId="77777777" w:rsidR="001F3804" w:rsidRDefault="001F3804" w:rsidP="00BE6CFB">
      <w:pPr>
        <w:spacing w:before="0" w:after="0"/>
        <w:ind w:left="0"/>
        <w:rPr>
          <w:b/>
          <w:bCs/>
          <w:sz w:val="24"/>
          <w:szCs w:val="24"/>
        </w:rPr>
      </w:pPr>
    </w:p>
    <w:p w14:paraId="4396474E" w14:textId="77777777" w:rsidR="001F3804" w:rsidRDefault="001F3804" w:rsidP="00BE6CFB">
      <w:pPr>
        <w:spacing w:before="0" w:after="0"/>
        <w:ind w:left="0"/>
        <w:rPr>
          <w:b/>
          <w:bCs/>
          <w:sz w:val="24"/>
          <w:szCs w:val="24"/>
        </w:rPr>
      </w:pPr>
    </w:p>
    <w:p w14:paraId="75D8756B" w14:textId="77777777" w:rsidR="001E7682" w:rsidRDefault="001E7682" w:rsidP="006B2066">
      <w:pPr>
        <w:spacing w:before="0" w:after="0"/>
        <w:ind w:left="0"/>
        <w:jc w:val="center"/>
        <w:rPr>
          <w:noProof/>
          <w:sz w:val="28"/>
          <w:szCs w:val="28"/>
        </w:rPr>
      </w:pPr>
      <w:r w:rsidRPr="0094067F">
        <w:rPr>
          <w:b/>
          <w:bCs/>
          <w:noProof/>
          <w:color w:val="EE0000"/>
          <w:sz w:val="28"/>
          <w:szCs w:val="28"/>
        </w:rPr>
        <w:lastRenderedPageBreak/>
        <w:t>Congrats to the Chess Team!!</w:t>
      </w:r>
      <w:r w:rsidRPr="0094067F">
        <w:rPr>
          <w:color w:val="EE0000"/>
        </w:rPr>
        <w:t xml:space="preserve"> </w:t>
      </w:r>
      <w:r>
        <w:rPr>
          <w:noProof/>
        </w:rPr>
        <w:drawing>
          <wp:inline distT="0" distB="0" distL="0" distR="0" wp14:anchorId="0C1D88BA" wp14:editId="64130EFA">
            <wp:extent cx="831855" cy="508000"/>
            <wp:effectExtent l="0" t="0" r="0" b="6350"/>
            <wp:docPr id="761946988" name="Picture 10" descr="MegaChess 8 Inch Dark Plastic King Giant Chess Pi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gaChess 8 Inch Dark Plastic King Giant Chess Pie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6470" cy="541353"/>
                    </a:xfrm>
                    <a:prstGeom prst="rect">
                      <a:avLst/>
                    </a:prstGeom>
                    <a:noFill/>
                    <a:ln>
                      <a:noFill/>
                    </a:ln>
                  </pic:spPr>
                </pic:pic>
              </a:graphicData>
            </a:graphic>
          </wp:inline>
        </w:drawing>
      </w:r>
    </w:p>
    <w:p w14:paraId="1BE13A5A" w14:textId="77777777" w:rsidR="001F3804" w:rsidRDefault="001F3804" w:rsidP="00BE6CFB">
      <w:pPr>
        <w:spacing w:before="0" w:after="0"/>
        <w:ind w:left="0"/>
        <w:rPr>
          <w:b/>
          <w:bCs/>
          <w:sz w:val="24"/>
          <w:szCs w:val="24"/>
        </w:rPr>
      </w:pPr>
    </w:p>
    <w:p w14:paraId="48B1B41F" w14:textId="6127900E" w:rsidR="002F38FA" w:rsidRPr="002F38FA" w:rsidRDefault="0094067F" w:rsidP="002F38FA">
      <w:pPr>
        <w:spacing w:before="0" w:after="0"/>
        <w:ind w:left="0"/>
        <w:rPr>
          <w:b/>
          <w:bCs/>
          <w:sz w:val="24"/>
          <w:szCs w:val="24"/>
        </w:rPr>
      </w:pPr>
      <w:r>
        <w:rPr>
          <w:b/>
          <w:bCs/>
          <w:sz w:val="24"/>
          <w:szCs w:val="24"/>
        </w:rPr>
        <w:t>C</w:t>
      </w:r>
      <w:r w:rsidR="002F38FA" w:rsidRPr="002F38FA">
        <w:rPr>
          <w:b/>
          <w:bCs/>
          <w:sz w:val="24"/>
          <w:szCs w:val="24"/>
        </w:rPr>
        <w:t>ongratulations are</w:t>
      </w:r>
      <w:r w:rsidR="00E02A46">
        <w:rPr>
          <w:b/>
          <w:bCs/>
          <w:sz w:val="24"/>
          <w:szCs w:val="24"/>
        </w:rPr>
        <w:t>,</w:t>
      </w:r>
      <w:r w:rsidR="002F38FA" w:rsidRPr="002F38FA">
        <w:rPr>
          <w:b/>
          <w:bCs/>
          <w:sz w:val="24"/>
          <w:szCs w:val="24"/>
        </w:rPr>
        <w:t xml:space="preserve"> in order</w:t>
      </w:r>
      <w:r w:rsidR="00E02A46">
        <w:rPr>
          <w:b/>
          <w:bCs/>
          <w:sz w:val="24"/>
          <w:szCs w:val="24"/>
        </w:rPr>
        <w:t>,</w:t>
      </w:r>
      <w:r w:rsidR="002F38FA" w:rsidRPr="002F38FA">
        <w:rPr>
          <w:b/>
          <w:bCs/>
          <w:sz w:val="24"/>
          <w:szCs w:val="24"/>
        </w:rPr>
        <w:t xml:space="preserve"> </w:t>
      </w:r>
      <w:r>
        <w:rPr>
          <w:b/>
          <w:bCs/>
          <w:sz w:val="24"/>
          <w:szCs w:val="24"/>
        </w:rPr>
        <w:t>for</w:t>
      </w:r>
      <w:r w:rsidR="002F38FA" w:rsidRPr="002F38FA">
        <w:rPr>
          <w:b/>
          <w:bCs/>
          <w:sz w:val="24"/>
          <w:szCs w:val="24"/>
        </w:rPr>
        <w:t xml:space="preserve"> the Chess Team for a very successful season! </w:t>
      </w:r>
      <w:r w:rsidR="002F38FA" w:rsidRPr="002F38FA">
        <w:rPr>
          <w:rFonts w:ascii="Segoe UI Emoji" w:hAnsi="Segoe UI Emoji" w:cs="Segoe UI Emoji"/>
          <w:b/>
          <w:bCs/>
          <w:sz w:val="24"/>
          <w:szCs w:val="24"/>
        </w:rPr>
        <w:t>♟️🥳🏆</w:t>
      </w:r>
    </w:p>
    <w:p w14:paraId="6457E127" w14:textId="77777777" w:rsidR="002F38FA" w:rsidRPr="002F38FA" w:rsidRDefault="002F38FA" w:rsidP="002F38FA">
      <w:pPr>
        <w:spacing w:before="0" w:after="0"/>
        <w:ind w:left="0"/>
        <w:rPr>
          <w:b/>
          <w:bCs/>
          <w:sz w:val="24"/>
          <w:szCs w:val="24"/>
        </w:rPr>
      </w:pPr>
    </w:p>
    <w:p w14:paraId="1A65717B" w14:textId="77777777" w:rsidR="002F38FA" w:rsidRPr="002F38FA" w:rsidRDefault="002F38FA" w:rsidP="002F38FA">
      <w:pPr>
        <w:spacing w:before="0" w:after="0"/>
        <w:ind w:left="0"/>
        <w:rPr>
          <w:b/>
          <w:bCs/>
          <w:sz w:val="24"/>
          <w:szCs w:val="24"/>
        </w:rPr>
      </w:pPr>
      <w:r w:rsidRPr="002F38FA">
        <w:rPr>
          <w:b/>
          <w:bCs/>
          <w:sz w:val="24"/>
          <w:szCs w:val="24"/>
        </w:rPr>
        <w:t>The Hawks placed fifth in the K-8 division at the Wisconsin State Chess Championships held March 21-22 near Madison. Additionally, Morse had a great showing at the WSCF Wisconsin Grade Level Championship, where Morse's 8th-grade team took first place, and the 7th-grade team placed second. </w:t>
      </w:r>
    </w:p>
    <w:p w14:paraId="40BF4D22" w14:textId="77777777" w:rsidR="002F38FA" w:rsidRPr="002F38FA" w:rsidRDefault="002F38FA" w:rsidP="002F38FA">
      <w:pPr>
        <w:spacing w:before="0" w:after="0"/>
        <w:ind w:left="0"/>
        <w:rPr>
          <w:b/>
          <w:bCs/>
          <w:sz w:val="24"/>
          <w:szCs w:val="24"/>
        </w:rPr>
      </w:pPr>
    </w:p>
    <w:p w14:paraId="05FED5D7" w14:textId="50D4A871" w:rsidR="002F38FA" w:rsidRPr="002F38FA" w:rsidRDefault="002F38FA" w:rsidP="002F38FA">
      <w:pPr>
        <w:spacing w:before="0" w:after="0"/>
        <w:ind w:left="0"/>
        <w:rPr>
          <w:b/>
          <w:bCs/>
          <w:sz w:val="24"/>
          <w:szCs w:val="24"/>
        </w:rPr>
      </w:pPr>
      <w:r w:rsidRPr="002F38FA">
        <w:rPr>
          <w:b/>
          <w:bCs/>
          <w:sz w:val="24"/>
          <w:szCs w:val="24"/>
        </w:rPr>
        <w:t>"What is impressive</w:t>
      </w:r>
      <w:r w:rsidR="005148E6">
        <w:rPr>
          <w:b/>
          <w:bCs/>
          <w:sz w:val="24"/>
          <w:szCs w:val="24"/>
        </w:rPr>
        <w:t xml:space="preserve"> </w:t>
      </w:r>
      <w:r w:rsidRPr="002F38FA">
        <w:rPr>
          <w:b/>
          <w:bCs/>
          <w:sz w:val="24"/>
          <w:szCs w:val="24"/>
        </w:rPr>
        <w:t>is that the players learn the game in middle school," says chess coach and Morse school social worker Cathleen Pollock. "They are often playing against students that have played all throughout elementary school. I'm so impressed and proud of them. They have outplayed former state champs this year and were only two points behind them at the state meet this past weekend."</w:t>
      </w:r>
    </w:p>
    <w:p w14:paraId="47B2EB6A" w14:textId="77777777" w:rsidR="001F3804" w:rsidRDefault="001F3804" w:rsidP="00BE6CFB">
      <w:pPr>
        <w:spacing w:before="0" w:after="0"/>
        <w:ind w:left="0"/>
        <w:rPr>
          <w:b/>
          <w:bCs/>
          <w:sz w:val="24"/>
          <w:szCs w:val="24"/>
        </w:rPr>
      </w:pPr>
    </w:p>
    <w:p w14:paraId="72EA1A4A" w14:textId="025A3715" w:rsidR="001F3804" w:rsidRDefault="00B83B2C" w:rsidP="00BE6CFB">
      <w:pPr>
        <w:spacing w:before="0" w:after="0"/>
        <w:ind w:left="0"/>
        <w:rPr>
          <w:b/>
          <w:bCs/>
          <w:sz w:val="24"/>
          <w:szCs w:val="24"/>
        </w:rPr>
      </w:pPr>
      <w:r>
        <w:rPr>
          <w:b/>
          <w:bCs/>
          <w:noProof/>
          <w:sz w:val="24"/>
          <w:szCs w:val="24"/>
        </w:rPr>
        <w:drawing>
          <wp:inline distT="0" distB="0" distL="0" distR="0" wp14:anchorId="59FFD680" wp14:editId="33F33E0F">
            <wp:extent cx="6858000" cy="3593465"/>
            <wp:effectExtent l="0" t="0" r="0" b="6985"/>
            <wp:docPr id="14898859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885900" name="Picture 1489885900"/>
                    <pic:cNvPicPr/>
                  </pic:nvPicPr>
                  <pic:blipFill>
                    <a:blip r:embed="rId18">
                      <a:extLst>
                        <a:ext uri="{28A0092B-C50C-407E-A947-70E740481C1C}">
                          <a14:useLocalDpi xmlns:a14="http://schemas.microsoft.com/office/drawing/2010/main" val="0"/>
                        </a:ext>
                      </a:extLst>
                    </a:blip>
                    <a:stretch>
                      <a:fillRect/>
                    </a:stretch>
                  </pic:blipFill>
                  <pic:spPr>
                    <a:xfrm>
                      <a:off x="0" y="0"/>
                      <a:ext cx="6858000" cy="3593465"/>
                    </a:xfrm>
                    <a:prstGeom prst="rect">
                      <a:avLst/>
                    </a:prstGeom>
                  </pic:spPr>
                </pic:pic>
              </a:graphicData>
            </a:graphic>
          </wp:inline>
        </w:drawing>
      </w:r>
    </w:p>
    <w:p w14:paraId="7828DA3B" w14:textId="77777777" w:rsidR="002F38FA" w:rsidRDefault="002F38FA" w:rsidP="00BE6CFB">
      <w:pPr>
        <w:spacing w:before="0" w:after="0"/>
        <w:ind w:left="0"/>
        <w:rPr>
          <w:b/>
          <w:bCs/>
          <w:sz w:val="24"/>
          <w:szCs w:val="24"/>
        </w:rPr>
      </w:pPr>
    </w:p>
    <w:p w14:paraId="53A80A8E" w14:textId="77777777" w:rsidR="002F38FA" w:rsidRDefault="002F38FA" w:rsidP="00BE6CFB">
      <w:pPr>
        <w:spacing w:before="0" w:after="0"/>
        <w:ind w:left="0"/>
        <w:rPr>
          <w:b/>
          <w:bCs/>
          <w:sz w:val="24"/>
          <w:szCs w:val="24"/>
        </w:rPr>
      </w:pPr>
    </w:p>
    <w:p w14:paraId="3C591728" w14:textId="77777777" w:rsidR="002F38FA" w:rsidRDefault="002F38FA" w:rsidP="00BE6CFB">
      <w:pPr>
        <w:spacing w:before="0" w:after="0"/>
        <w:ind w:left="0"/>
        <w:rPr>
          <w:b/>
          <w:bCs/>
          <w:sz w:val="24"/>
          <w:szCs w:val="24"/>
        </w:rPr>
      </w:pPr>
    </w:p>
    <w:p w14:paraId="0E6A4FC1" w14:textId="77777777" w:rsidR="002F38FA" w:rsidRDefault="002F38FA" w:rsidP="00BE6CFB">
      <w:pPr>
        <w:spacing w:before="0" w:after="0"/>
        <w:ind w:left="0"/>
        <w:rPr>
          <w:b/>
          <w:bCs/>
          <w:sz w:val="24"/>
          <w:szCs w:val="24"/>
        </w:rPr>
      </w:pPr>
    </w:p>
    <w:p w14:paraId="68649CF8" w14:textId="599DBE38" w:rsidR="002F38FA" w:rsidRDefault="00CF452B" w:rsidP="00BE6CFB">
      <w:pPr>
        <w:spacing w:before="0" w:after="0"/>
        <w:ind w:left="0"/>
        <w:rPr>
          <w:b/>
          <w:bCs/>
          <w:sz w:val="24"/>
          <w:szCs w:val="24"/>
        </w:rPr>
      </w:pPr>
      <w:r>
        <w:rPr>
          <w:b/>
          <w:bCs/>
          <w:noProof/>
          <w:sz w:val="24"/>
          <w:szCs w:val="24"/>
        </w:rPr>
        <w:lastRenderedPageBreak/>
        <w:drawing>
          <wp:inline distT="0" distB="0" distL="0" distR="0" wp14:anchorId="1397562B" wp14:editId="2C302A4C">
            <wp:extent cx="6858000" cy="3593465"/>
            <wp:effectExtent l="0" t="0" r="0" b="6985"/>
            <wp:docPr id="1183479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7920" name="Picture 11834792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58000" cy="3593465"/>
                    </a:xfrm>
                    <a:prstGeom prst="rect">
                      <a:avLst/>
                    </a:prstGeom>
                  </pic:spPr>
                </pic:pic>
              </a:graphicData>
            </a:graphic>
          </wp:inline>
        </w:drawing>
      </w:r>
    </w:p>
    <w:p w14:paraId="0F704207" w14:textId="77777777" w:rsidR="002F38FA" w:rsidRDefault="002F38FA" w:rsidP="00BE6CFB">
      <w:pPr>
        <w:spacing w:before="0" w:after="0"/>
        <w:ind w:left="0"/>
        <w:rPr>
          <w:b/>
          <w:bCs/>
          <w:sz w:val="24"/>
          <w:szCs w:val="24"/>
        </w:rPr>
      </w:pPr>
    </w:p>
    <w:p w14:paraId="38C313F8" w14:textId="77777777" w:rsidR="002F38FA" w:rsidRDefault="002F38FA" w:rsidP="00BE6CFB">
      <w:pPr>
        <w:spacing w:before="0" w:after="0"/>
        <w:ind w:left="0"/>
        <w:rPr>
          <w:b/>
          <w:bCs/>
          <w:sz w:val="24"/>
          <w:szCs w:val="24"/>
        </w:rPr>
      </w:pPr>
    </w:p>
    <w:p w14:paraId="2C8E5E08" w14:textId="77777777" w:rsidR="002F38FA" w:rsidRDefault="002F38FA" w:rsidP="00BE6CFB">
      <w:pPr>
        <w:spacing w:before="0" w:after="0"/>
        <w:ind w:left="0"/>
        <w:rPr>
          <w:b/>
          <w:bCs/>
          <w:sz w:val="24"/>
          <w:szCs w:val="24"/>
        </w:rPr>
      </w:pPr>
    </w:p>
    <w:p w14:paraId="3C65CCC6" w14:textId="77777777" w:rsidR="005616E0" w:rsidRDefault="005616E0" w:rsidP="00517773">
      <w:pPr>
        <w:spacing w:before="0" w:after="0"/>
        <w:ind w:left="0"/>
        <w:rPr>
          <w:b/>
          <w:bCs/>
          <w:sz w:val="24"/>
          <w:szCs w:val="24"/>
        </w:rPr>
      </w:pPr>
    </w:p>
    <w:p w14:paraId="117E126C" w14:textId="2F64783F" w:rsidR="001F10EC" w:rsidRDefault="00200439" w:rsidP="003C4A56">
      <w:pPr>
        <w:spacing w:before="0" w:after="0"/>
        <w:ind w:left="0"/>
        <w:jc w:val="center"/>
        <w:rPr>
          <w:b/>
          <w:bCs/>
          <w:sz w:val="24"/>
          <w:szCs w:val="24"/>
        </w:rPr>
      </w:pPr>
      <w:r>
        <w:rPr>
          <w:noProof/>
          <w:color w:val="FF0000"/>
          <w:sz w:val="32"/>
          <w:szCs w:val="32"/>
          <w:u w:val="single"/>
        </w:rPr>
        <w:drawing>
          <wp:inline distT="0" distB="0" distL="0" distR="0" wp14:anchorId="1EFCBD83" wp14:editId="2268EBAE">
            <wp:extent cx="4791051" cy="922215"/>
            <wp:effectExtent l="0" t="0" r="0" b="0"/>
            <wp:docPr id="2" name="Picture 2"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red and white logo&#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649675" cy="1087489"/>
                    </a:xfrm>
                    <a:prstGeom prst="rect">
                      <a:avLst/>
                    </a:prstGeom>
                  </pic:spPr>
                </pic:pic>
              </a:graphicData>
            </a:graphic>
          </wp:inline>
        </w:drawing>
      </w:r>
    </w:p>
    <w:p w14:paraId="73E49541" w14:textId="77777777" w:rsidR="00A5437A" w:rsidRPr="001F10EC" w:rsidRDefault="00A5437A" w:rsidP="00517773">
      <w:pPr>
        <w:spacing w:before="0" w:after="0"/>
        <w:ind w:left="0"/>
        <w:rPr>
          <w:b/>
          <w:bCs/>
          <w:sz w:val="24"/>
          <w:szCs w:val="24"/>
        </w:rPr>
      </w:pPr>
    </w:p>
    <w:p w14:paraId="278CD2E0" w14:textId="24398778" w:rsidR="00A021A6" w:rsidRPr="00A61DF3" w:rsidRDefault="00A021A6" w:rsidP="00A021A6">
      <w:pPr>
        <w:spacing w:before="0" w:after="0"/>
        <w:ind w:left="90"/>
        <w:jc w:val="both"/>
        <w:rPr>
          <w:b/>
          <w:bCs/>
          <w:sz w:val="24"/>
          <w:szCs w:val="24"/>
        </w:rPr>
      </w:pPr>
      <w:r w:rsidRPr="005F2B52">
        <w:rPr>
          <w:sz w:val="24"/>
          <w:szCs w:val="24"/>
        </w:rPr>
        <w:t>The first 3 students to answer ALL questions correctly will receive a prize. You must email Mr.</w:t>
      </w:r>
      <w:r w:rsidRPr="00A61DF3">
        <w:rPr>
          <w:b/>
          <w:bCs/>
          <w:sz w:val="24"/>
          <w:szCs w:val="24"/>
        </w:rPr>
        <w:t xml:space="preserve"> </w:t>
      </w:r>
      <w:r w:rsidRPr="005F2B52">
        <w:rPr>
          <w:sz w:val="24"/>
          <w:szCs w:val="24"/>
        </w:rPr>
        <w:t>Wright at</w:t>
      </w:r>
      <w:r w:rsidRPr="00A61DF3">
        <w:rPr>
          <w:b/>
          <w:bCs/>
          <w:sz w:val="24"/>
          <w:szCs w:val="24"/>
        </w:rPr>
        <w:t xml:space="preserve"> </w:t>
      </w:r>
      <w:hyperlink r:id="rId21" w:history="1">
        <w:r w:rsidRPr="00A61DF3">
          <w:rPr>
            <w:rStyle w:val="Hyperlink"/>
            <w:b/>
            <w:bCs/>
            <w:sz w:val="24"/>
            <w:szCs w:val="24"/>
          </w:rPr>
          <w:t>wrightp2@milwaukee.k12.wi.us</w:t>
        </w:r>
      </w:hyperlink>
      <w:r w:rsidRPr="00A61DF3">
        <w:rPr>
          <w:b/>
          <w:bCs/>
          <w:sz w:val="24"/>
          <w:szCs w:val="24"/>
        </w:rPr>
        <w:t xml:space="preserve"> </w:t>
      </w:r>
      <w:r w:rsidRPr="005F2B52">
        <w:rPr>
          <w:sz w:val="24"/>
          <w:szCs w:val="24"/>
        </w:rPr>
        <w:t>with your correct answers.</w:t>
      </w:r>
      <w:r w:rsidRPr="00A61DF3">
        <w:rPr>
          <w:b/>
          <w:bCs/>
          <w:sz w:val="24"/>
          <w:szCs w:val="24"/>
        </w:rPr>
        <w:t xml:space="preserve"> </w:t>
      </w:r>
    </w:p>
    <w:p w14:paraId="6082AE9E" w14:textId="77777777" w:rsidR="00A021A6" w:rsidRDefault="00A021A6" w:rsidP="00A021A6">
      <w:pPr>
        <w:spacing w:before="0" w:after="0"/>
        <w:ind w:left="0"/>
        <w:jc w:val="both"/>
        <w:rPr>
          <w:b/>
          <w:bCs/>
          <w:color w:val="B3186D" w:themeColor="accent1" w:themeShade="BF"/>
          <w:sz w:val="24"/>
          <w:szCs w:val="24"/>
        </w:rPr>
      </w:pPr>
    </w:p>
    <w:p w14:paraId="26CF9175" w14:textId="4A13F033" w:rsidR="00D8662A" w:rsidRPr="007259F8" w:rsidRDefault="00A021A6" w:rsidP="00EE3269">
      <w:pPr>
        <w:spacing w:before="0" w:after="0"/>
        <w:ind w:left="90"/>
        <w:jc w:val="both"/>
        <w:rPr>
          <w:rFonts w:ascii="Arial" w:hAnsi="Arial" w:cs="Arial"/>
          <w:sz w:val="28"/>
          <w:szCs w:val="28"/>
        </w:rPr>
      </w:pPr>
      <w:r w:rsidRPr="00A64428">
        <w:rPr>
          <w:b/>
          <w:bCs/>
          <w:color w:val="B3186D" w:themeColor="accent1" w:themeShade="BF"/>
          <w:sz w:val="28"/>
          <w:szCs w:val="28"/>
        </w:rPr>
        <w:t>Question</w:t>
      </w:r>
      <w:r w:rsidRPr="00A61DF3">
        <w:rPr>
          <w:b/>
          <w:bCs/>
          <w:color w:val="B3186D" w:themeColor="accent1" w:themeShade="BF"/>
          <w:sz w:val="24"/>
          <w:szCs w:val="24"/>
        </w:rPr>
        <w:t xml:space="preserve"> 1</w:t>
      </w:r>
      <w:r w:rsidRPr="00A61DF3">
        <w:rPr>
          <w:b/>
          <w:bCs/>
          <w:sz w:val="24"/>
          <w:szCs w:val="24"/>
        </w:rPr>
        <w:t>:</w:t>
      </w:r>
      <w:r w:rsidR="003F0821">
        <w:rPr>
          <w:sz w:val="24"/>
          <w:szCs w:val="24"/>
        </w:rPr>
        <w:t xml:space="preserve"> </w:t>
      </w:r>
      <w:r w:rsidR="00EE3269" w:rsidRPr="00EE3269">
        <w:rPr>
          <w:b/>
          <w:bCs/>
          <w:sz w:val="24"/>
          <w:szCs w:val="24"/>
        </w:rPr>
        <w:t>In "The Matrix," what color pill does </w:t>
      </w:r>
      <w:hyperlink r:id="rId22" w:history="1">
        <w:r w:rsidR="00EE3269" w:rsidRPr="00EE3269">
          <w:rPr>
            <w:rStyle w:val="Hyperlink"/>
            <w:b/>
            <w:bCs/>
            <w:sz w:val="24"/>
            <w:szCs w:val="24"/>
          </w:rPr>
          <w:t>Neo</w:t>
        </w:r>
      </w:hyperlink>
      <w:r w:rsidR="00EE3269" w:rsidRPr="00EE3269">
        <w:rPr>
          <w:b/>
          <w:bCs/>
          <w:sz w:val="24"/>
          <w:szCs w:val="24"/>
        </w:rPr>
        <w:t> take?</w:t>
      </w:r>
      <w:r w:rsidR="007F60FB" w:rsidRPr="007F60FB">
        <w:rPr>
          <w:b/>
          <w:bCs/>
          <w:sz w:val="24"/>
          <w:szCs w:val="24"/>
        </w:rPr>
        <w:t>?</w:t>
      </w:r>
    </w:p>
    <w:p w14:paraId="75FDDB8F" w14:textId="77777777" w:rsidR="00B85B3A" w:rsidRDefault="00A021A6" w:rsidP="00B85B3A">
      <w:pPr>
        <w:spacing w:before="0" w:after="0"/>
        <w:ind w:left="90"/>
        <w:jc w:val="both"/>
        <w:rPr>
          <w:rFonts w:ascii="Arial" w:hAnsi="Arial" w:cs="Arial"/>
          <w:b/>
          <w:bCs/>
          <w:sz w:val="24"/>
          <w:szCs w:val="24"/>
        </w:rPr>
      </w:pPr>
      <w:r w:rsidRPr="007259F8">
        <w:rPr>
          <w:rFonts w:ascii="Arial" w:hAnsi="Arial" w:cs="Arial"/>
          <w:b/>
          <w:bCs/>
          <w:color w:val="B3186D" w:themeColor="accent1" w:themeShade="BF"/>
          <w:sz w:val="28"/>
          <w:szCs w:val="28"/>
        </w:rPr>
        <w:t>Question 2</w:t>
      </w:r>
      <w:r w:rsidRPr="007259F8">
        <w:rPr>
          <w:rFonts w:ascii="Arial" w:hAnsi="Arial" w:cs="Arial"/>
          <w:sz w:val="28"/>
          <w:szCs w:val="28"/>
        </w:rPr>
        <w:t xml:space="preserve">: </w:t>
      </w:r>
      <w:r w:rsidR="00B85B3A" w:rsidRPr="00B85B3A">
        <w:rPr>
          <w:rFonts w:ascii="Arial" w:hAnsi="Arial" w:cs="Arial"/>
          <w:b/>
          <w:bCs/>
          <w:sz w:val="24"/>
          <w:szCs w:val="24"/>
        </w:rPr>
        <w:t xml:space="preserve">Which blood type is a universal donor? </w:t>
      </w:r>
    </w:p>
    <w:p w14:paraId="3D55267F" w14:textId="77777777" w:rsidR="00000CED" w:rsidRDefault="00A021A6" w:rsidP="000B5A24">
      <w:pPr>
        <w:spacing w:before="0" w:after="0"/>
        <w:ind w:left="90"/>
        <w:jc w:val="both"/>
        <w:rPr>
          <w:rFonts w:ascii="Arial" w:hAnsi="Arial" w:cs="Arial"/>
          <w:b/>
          <w:bCs/>
          <w:sz w:val="24"/>
          <w:szCs w:val="24"/>
        </w:rPr>
      </w:pPr>
      <w:r w:rsidRPr="007259F8">
        <w:rPr>
          <w:rFonts w:ascii="Arial" w:hAnsi="Arial" w:cs="Arial"/>
          <w:b/>
          <w:bCs/>
          <w:color w:val="B3186D" w:themeColor="accent1" w:themeShade="BF"/>
          <w:sz w:val="28"/>
          <w:szCs w:val="28"/>
        </w:rPr>
        <w:t>Question 3</w:t>
      </w:r>
      <w:r w:rsidRPr="007259F8">
        <w:rPr>
          <w:rFonts w:ascii="Arial" w:hAnsi="Arial" w:cs="Arial"/>
          <w:sz w:val="28"/>
          <w:szCs w:val="28"/>
        </w:rPr>
        <w:t xml:space="preserve">: </w:t>
      </w:r>
      <w:r w:rsidR="00000CED" w:rsidRPr="00000CED">
        <w:rPr>
          <w:rFonts w:ascii="Arial" w:hAnsi="Arial" w:cs="Arial"/>
          <w:b/>
          <w:bCs/>
          <w:sz w:val="24"/>
          <w:szCs w:val="24"/>
        </w:rPr>
        <w:t xml:space="preserve">How many pounds are in a </w:t>
      </w:r>
      <w:proofErr w:type="gramStart"/>
      <w:r w:rsidR="00000CED" w:rsidRPr="00000CED">
        <w:rPr>
          <w:rFonts w:ascii="Arial" w:hAnsi="Arial" w:cs="Arial"/>
          <w:b/>
          <w:bCs/>
          <w:sz w:val="24"/>
          <w:szCs w:val="24"/>
        </w:rPr>
        <w:t>ton</w:t>
      </w:r>
      <w:proofErr w:type="gramEnd"/>
      <w:r w:rsidR="00000CED" w:rsidRPr="00000CED">
        <w:rPr>
          <w:rFonts w:ascii="Arial" w:hAnsi="Arial" w:cs="Arial"/>
          <w:b/>
          <w:bCs/>
          <w:sz w:val="24"/>
          <w:szCs w:val="24"/>
        </w:rPr>
        <w:t xml:space="preserve">? </w:t>
      </w:r>
    </w:p>
    <w:p w14:paraId="5E2CDD18" w14:textId="50D926D7" w:rsidR="00F914C4" w:rsidRPr="00C81C08" w:rsidRDefault="00A021A6" w:rsidP="000B5A24">
      <w:pPr>
        <w:spacing w:before="0" w:after="0"/>
        <w:ind w:left="90"/>
        <w:jc w:val="both"/>
        <w:rPr>
          <w:b/>
          <w:bCs/>
          <w:sz w:val="24"/>
          <w:szCs w:val="24"/>
        </w:rPr>
      </w:pPr>
      <w:r w:rsidRPr="007259F8">
        <w:rPr>
          <w:rFonts w:ascii="Arial" w:hAnsi="Arial" w:cs="Arial"/>
          <w:b/>
          <w:bCs/>
          <w:color w:val="B3186D" w:themeColor="accent1" w:themeShade="BF"/>
          <w:sz w:val="28"/>
          <w:szCs w:val="28"/>
        </w:rPr>
        <w:t>Question</w:t>
      </w:r>
      <w:r w:rsidR="00A64428">
        <w:rPr>
          <w:rFonts w:ascii="Arial" w:hAnsi="Arial" w:cs="Arial"/>
          <w:b/>
          <w:bCs/>
          <w:color w:val="B3186D" w:themeColor="accent1" w:themeShade="BF"/>
          <w:sz w:val="28"/>
          <w:szCs w:val="28"/>
        </w:rPr>
        <w:t xml:space="preserve"> </w:t>
      </w:r>
      <w:r w:rsidRPr="007259F8">
        <w:rPr>
          <w:rFonts w:ascii="Arial" w:hAnsi="Arial" w:cs="Arial"/>
          <w:b/>
          <w:bCs/>
          <w:color w:val="B3186D" w:themeColor="accent1" w:themeShade="BF"/>
          <w:sz w:val="28"/>
          <w:szCs w:val="28"/>
        </w:rPr>
        <w:t>4</w:t>
      </w:r>
      <w:r w:rsidRPr="007259F8">
        <w:rPr>
          <w:rFonts w:ascii="Arial" w:hAnsi="Arial" w:cs="Arial"/>
          <w:b/>
          <w:bCs/>
          <w:sz w:val="28"/>
          <w:szCs w:val="28"/>
        </w:rPr>
        <w:t>:</w:t>
      </w:r>
      <w:r w:rsidRPr="007259F8">
        <w:rPr>
          <w:rFonts w:ascii="Arial" w:hAnsi="Arial" w:cs="Arial"/>
          <w:sz w:val="28"/>
          <w:szCs w:val="28"/>
        </w:rPr>
        <w:t xml:space="preserve"> </w:t>
      </w:r>
      <w:r w:rsidR="00E52C81" w:rsidRPr="00E52C81">
        <w:rPr>
          <w:rFonts w:ascii="Arial" w:hAnsi="Arial" w:cs="Arial"/>
          <w:b/>
          <w:bCs/>
          <w:sz w:val="24"/>
          <w:szCs w:val="24"/>
        </w:rPr>
        <w:t>What are the prime factors of 24?</w:t>
      </w:r>
    </w:p>
    <w:sectPr w:rsidR="00F914C4" w:rsidRPr="00C81C08" w:rsidSect="00494297">
      <w:headerReference w:type="default" r:id="rId23"/>
      <w:footerReference w:type="default" r:id="rId24"/>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F7E7EC" w14:textId="77777777" w:rsidR="006F50AB" w:rsidRDefault="006F50AB">
      <w:pPr>
        <w:spacing w:before="0" w:after="0" w:line="240" w:lineRule="auto"/>
      </w:pPr>
      <w:r>
        <w:separator/>
      </w:r>
    </w:p>
  </w:endnote>
  <w:endnote w:type="continuationSeparator" w:id="0">
    <w:p w14:paraId="05783F9B" w14:textId="77777777" w:rsidR="006F50AB" w:rsidRDefault="006F50A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NewsletterTable"/>
      <w:tblW w:w="5067" w:type="pct"/>
      <w:tblLook w:val="0660" w:firstRow="1" w:lastRow="1" w:firstColumn="0" w:lastColumn="0" w:noHBand="1" w:noVBand="1"/>
    </w:tblPr>
    <w:tblGrid>
      <w:gridCol w:w="7097"/>
      <w:gridCol w:w="420"/>
      <w:gridCol w:w="3428"/>
    </w:tblGrid>
    <w:tr w:rsidR="005D5BF5" w14:paraId="2BFEEE2B" w14:textId="77777777" w:rsidTr="00424FBD">
      <w:trPr>
        <w:cnfStyle w:val="100000000000" w:firstRow="1" w:lastRow="0" w:firstColumn="0" w:lastColumn="0" w:oddVBand="0" w:evenVBand="0" w:oddHBand="0" w:evenHBand="0" w:firstRowFirstColumn="0" w:firstRowLastColumn="0" w:lastRowFirstColumn="0" w:lastRowLastColumn="0"/>
      </w:trPr>
      <w:tc>
        <w:tcPr>
          <w:tcW w:w="3242" w:type="pct"/>
        </w:tcPr>
        <w:p w14:paraId="2121BE4D" w14:textId="77777777" w:rsidR="005D5BF5" w:rsidRPr="00424FBD" w:rsidRDefault="005D5BF5" w:rsidP="00424FBD"/>
      </w:tc>
      <w:tc>
        <w:tcPr>
          <w:tcW w:w="192" w:type="pct"/>
          <w:tcBorders>
            <w:top w:val="nil"/>
            <w:bottom w:val="nil"/>
          </w:tcBorders>
          <w:shd w:val="clear" w:color="auto" w:fill="auto"/>
        </w:tcPr>
        <w:p w14:paraId="6D28E8E2" w14:textId="77777777" w:rsidR="005D5BF5" w:rsidRDefault="005D5BF5">
          <w:pPr>
            <w:pStyle w:val="TableSpace"/>
          </w:pPr>
        </w:p>
      </w:tc>
      <w:tc>
        <w:tcPr>
          <w:tcW w:w="1566" w:type="pct"/>
        </w:tcPr>
        <w:p w14:paraId="1552A203" w14:textId="77777777" w:rsidR="005D5BF5" w:rsidRDefault="005D5BF5">
          <w:pPr>
            <w:pStyle w:val="TableSpace"/>
          </w:pPr>
        </w:p>
      </w:tc>
    </w:tr>
    <w:tr w:rsidR="005D5BF5" w14:paraId="40609410" w14:textId="77777777" w:rsidTr="00424FBD">
      <w:tc>
        <w:tcPr>
          <w:tcW w:w="3242" w:type="pct"/>
        </w:tcPr>
        <w:p w14:paraId="1BA36260" w14:textId="77777777" w:rsidR="005D5BF5" w:rsidRDefault="005D5BF5" w:rsidP="00424FBD">
          <w:pPr>
            <w:jc w:val="both"/>
          </w:pPr>
        </w:p>
      </w:tc>
      <w:tc>
        <w:tcPr>
          <w:tcW w:w="192" w:type="pct"/>
          <w:tcBorders>
            <w:top w:val="nil"/>
            <w:bottom w:val="nil"/>
          </w:tcBorders>
          <w:shd w:val="clear" w:color="auto" w:fill="auto"/>
        </w:tcPr>
        <w:p w14:paraId="1AB854C0" w14:textId="77777777" w:rsidR="005D5BF5" w:rsidRDefault="005D5BF5">
          <w:pPr>
            <w:pStyle w:val="Footer"/>
          </w:pPr>
        </w:p>
      </w:tc>
      <w:tc>
        <w:tcPr>
          <w:tcW w:w="1566" w:type="pct"/>
        </w:tcPr>
        <w:p w14:paraId="55DD4744" w14:textId="77777777" w:rsidR="005D5BF5" w:rsidRDefault="00D32517">
          <w:pPr>
            <w:pStyle w:val="Footer"/>
          </w:pPr>
          <w:r>
            <w:t xml:space="preserve">Page </w:t>
          </w:r>
          <w:r>
            <w:fldChar w:fldCharType="begin"/>
          </w:r>
          <w:r>
            <w:instrText xml:space="preserve"> PAGE </w:instrText>
          </w:r>
          <w:r>
            <w:fldChar w:fldCharType="separate"/>
          </w:r>
          <w:r w:rsidR="00436EA9">
            <w:rPr>
              <w:noProof/>
            </w:rPr>
            <w:t>2</w:t>
          </w:r>
          <w:r>
            <w:fldChar w:fldCharType="end"/>
          </w:r>
          <w:r>
            <w:t xml:space="preserve"> of </w:t>
          </w:r>
          <w:r w:rsidR="00EB368D">
            <w:rPr>
              <w:noProof/>
            </w:rPr>
            <w:fldChar w:fldCharType="begin"/>
          </w:r>
          <w:r w:rsidR="00EB368D">
            <w:rPr>
              <w:noProof/>
            </w:rPr>
            <w:instrText xml:space="preserve"> NUMPAGES </w:instrText>
          </w:r>
          <w:r w:rsidR="00EB368D">
            <w:rPr>
              <w:noProof/>
            </w:rPr>
            <w:fldChar w:fldCharType="separate"/>
          </w:r>
          <w:r w:rsidR="00436EA9">
            <w:rPr>
              <w:noProof/>
            </w:rPr>
            <w:t>2</w:t>
          </w:r>
          <w:r w:rsidR="00EB368D">
            <w:rPr>
              <w:noProof/>
            </w:rPr>
            <w:fldChar w:fldCharType="end"/>
          </w:r>
        </w:p>
      </w:tc>
    </w:tr>
    <w:tr w:rsidR="005D5BF5" w14:paraId="0091BEBC" w14:textId="77777777" w:rsidTr="00424FBD">
      <w:trPr>
        <w:cnfStyle w:val="010000000000" w:firstRow="0" w:lastRow="1" w:firstColumn="0" w:lastColumn="0" w:oddVBand="0" w:evenVBand="0" w:oddHBand="0" w:evenHBand="0" w:firstRowFirstColumn="0" w:firstRowLastColumn="0" w:lastRowFirstColumn="0" w:lastRowLastColumn="0"/>
      </w:trPr>
      <w:tc>
        <w:tcPr>
          <w:tcW w:w="3242" w:type="pct"/>
        </w:tcPr>
        <w:p w14:paraId="529398B6" w14:textId="77777777" w:rsidR="005D5BF5" w:rsidRDefault="005D5BF5">
          <w:pPr>
            <w:pStyle w:val="TableSpace"/>
          </w:pPr>
        </w:p>
      </w:tc>
      <w:tc>
        <w:tcPr>
          <w:tcW w:w="192" w:type="pct"/>
          <w:tcBorders>
            <w:top w:val="nil"/>
            <w:bottom w:val="nil"/>
          </w:tcBorders>
          <w:shd w:val="clear" w:color="auto" w:fill="auto"/>
        </w:tcPr>
        <w:p w14:paraId="5E7869B5" w14:textId="77777777" w:rsidR="005D5BF5" w:rsidRDefault="005D5BF5">
          <w:pPr>
            <w:pStyle w:val="TableSpace"/>
          </w:pPr>
        </w:p>
      </w:tc>
      <w:tc>
        <w:tcPr>
          <w:tcW w:w="1566" w:type="pct"/>
        </w:tcPr>
        <w:p w14:paraId="7A4A10C2" w14:textId="77777777" w:rsidR="005D5BF5" w:rsidRDefault="005D5BF5">
          <w:pPr>
            <w:pStyle w:val="TableSpace"/>
          </w:pPr>
        </w:p>
      </w:tc>
    </w:tr>
  </w:tbl>
  <w:p w14:paraId="5257FC47" w14:textId="77777777" w:rsidR="005D5BF5" w:rsidRDefault="005D5BF5">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BA1665" w14:textId="77777777" w:rsidR="006F50AB" w:rsidRDefault="006F50AB">
      <w:pPr>
        <w:spacing w:before="0" w:after="0" w:line="240" w:lineRule="auto"/>
      </w:pPr>
      <w:r>
        <w:separator/>
      </w:r>
    </w:p>
  </w:footnote>
  <w:footnote w:type="continuationSeparator" w:id="0">
    <w:p w14:paraId="39E9AD15" w14:textId="77777777" w:rsidR="006F50AB" w:rsidRDefault="006F50A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31282" w14:textId="77777777" w:rsidR="009A3E3A" w:rsidRDefault="009A3E3A" w:rsidP="009A3E3A">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52B50"/>
    <w:multiLevelType w:val="hybridMultilevel"/>
    <w:tmpl w:val="BC56CA2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FB82F27"/>
    <w:multiLevelType w:val="hybridMultilevel"/>
    <w:tmpl w:val="32B0DC6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 w15:restartNumberingAfterBreak="0">
    <w:nsid w:val="14C635BC"/>
    <w:multiLevelType w:val="hybridMultilevel"/>
    <w:tmpl w:val="742644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9661E3F"/>
    <w:multiLevelType w:val="hybridMultilevel"/>
    <w:tmpl w:val="AFFE1156"/>
    <w:lvl w:ilvl="0" w:tplc="57D645CC">
      <w:start w:val="1"/>
      <w:numFmt w:val="bullet"/>
      <w:lvlText w:val=""/>
      <w:lvlJc w:val="left"/>
      <w:pPr>
        <w:ind w:left="1170" w:hanging="360"/>
      </w:pPr>
      <w:rPr>
        <w:rFonts w:ascii="Symbol" w:hAnsi="Symbol" w:hint="default"/>
        <w:color w:val="auto"/>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15:restartNumberingAfterBreak="0">
    <w:nsid w:val="2F2A27D5"/>
    <w:multiLevelType w:val="hybridMultilevel"/>
    <w:tmpl w:val="8CA88780"/>
    <w:lvl w:ilvl="0" w:tplc="A98E47F2">
      <w:start w:val="1"/>
      <w:numFmt w:val="bullet"/>
      <w:lvlText w:val=""/>
      <w:lvlJc w:val="left"/>
      <w:pPr>
        <w:ind w:left="12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DD18C2"/>
    <w:multiLevelType w:val="multilevel"/>
    <w:tmpl w:val="F5C64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2D052A"/>
    <w:multiLevelType w:val="hybridMultilevel"/>
    <w:tmpl w:val="46C4387E"/>
    <w:lvl w:ilvl="0" w:tplc="A752A0F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5338A6"/>
    <w:multiLevelType w:val="hybridMultilevel"/>
    <w:tmpl w:val="F40C2E6E"/>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8" w15:restartNumberingAfterBreak="0">
    <w:nsid w:val="4010742B"/>
    <w:multiLevelType w:val="hybridMultilevel"/>
    <w:tmpl w:val="F2C29B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90F7ED6"/>
    <w:multiLevelType w:val="hybridMultilevel"/>
    <w:tmpl w:val="3E66279A"/>
    <w:lvl w:ilvl="0" w:tplc="9BC08A6E">
      <w:start w:val="1"/>
      <w:numFmt w:val="bullet"/>
      <w:lvlText w:val=""/>
      <w:lvlJc w:val="left"/>
      <w:pPr>
        <w:ind w:left="720" w:hanging="360"/>
      </w:pPr>
      <w:rPr>
        <w:rFonts w:ascii="Symbol" w:hAnsi="Symbol" w:hint="default"/>
        <w:color w:val="EE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047668"/>
    <w:multiLevelType w:val="hybridMultilevel"/>
    <w:tmpl w:val="77D24B9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1" w15:restartNumberingAfterBreak="0">
    <w:nsid w:val="5C3B0BF1"/>
    <w:multiLevelType w:val="hybridMultilevel"/>
    <w:tmpl w:val="469ADFB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15:restartNumberingAfterBreak="0">
    <w:nsid w:val="5EDA1ED7"/>
    <w:multiLevelType w:val="multilevel"/>
    <w:tmpl w:val="BD7CF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5A243E8"/>
    <w:multiLevelType w:val="hybridMultilevel"/>
    <w:tmpl w:val="D3CA9E2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 w15:restartNumberingAfterBreak="0">
    <w:nsid w:val="6D1F04DE"/>
    <w:multiLevelType w:val="hybridMultilevel"/>
    <w:tmpl w:val="C8586A40"/>
    <w:lvl w:ilvl="0" w:tplc="AA6EE102">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15:restartNumberingAfterBreak="0">
    <w:nsid w:val="6E297577"/>
    <w:multiLevelType w:val="multilevel"/>
    <w:tmpl w:val="5D2E2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C85CA3"/>
    <w:multiLevelType w:val="hybridMultilevel"/>
    <w:tmpl w:val="2C86754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7AF72E5F"/>
    <w:multiLevelType w:val="multilevel"/>
    <w:tmpl w:val="51A49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6E6691"/>
    <w:multiLevelType w:val="hybridMultilevel"/>
    <w:tmpl w:val="74BA7418"/>
    <w:lvl w:ilvl="0" w:tplc="1F1CBE56">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16cid:durableId="1475758671">
    <w:abstractNumId w:val="7"/>
  </w:num>
  <w:num w:numId="2" w16cid:durableId="1298561696">
    <w:abstractNumId w:val="1"/>
  </w:num>
  <w:num w:numId="3" w16cid:durableId="80835944">
    <w:abstractNumId w:val="8"/>
  </w:num>
  <w:num w:numId="4" w16cid:durableId="1761097754">
    <w:abstractNumId w:val="18"/>
  </w:num>
  <w:num w:numId="5" w16cid:durableId="925846348">
    <w:abstractNumId w:val="16"/>
  </w:num>
  <w:num w:numId="6" w16cid:durableId="299961823">
    <w:abstractNumId w:val="14"/>
  </w:num>
  <w:num w:numId="7" w16cid:durableId="28846766">
    <w:abstractNumId w:val="3"/>
  </w:num>
  <w:num w:numId="8" w16cid:durableId="872424250">
    <w:abstractNumId w:val="4"/>
  </w:num>
  <w:num w:numId="9" w16cid:durableId="593980937">
    <w:abstractNumId w:val="0"/>
  </w:num>
  <w:num w:numId="10" w16cid:durableId="1795247488">
    <w:abstractNumId w:val="10"/>
  </w:num>
  <w:num w:numId="11" w16cid:durableId="614217356">
    <w:abstractNumId w:val="13"/>
  </w:num>
  <w:num w:numId="12" w16cid:durableId="1851211586">
    <w:abstractNumId w:val="15"/>
  </w:num>
  <w:num w:numId="13" w16cid:durableId="2004237795">
    <w:abstractNumId w:val="11"/>
  </w:num>
  <w:num w:numId="14" w16cid:durableId="1808937163">
    <w:abstractNumId w:val="17"/>
  </w:num>
  <w:num w:numId="15" w16cid:durableId="2019382168">
    <w:abstractNumId w:val="6"/>
  </w:num>
  <w:num w:numId="16" w16cid:durableId="1577473950">
    <w:abstractNumId w:val="2"/>
  </w:num>
  <w:num w:numId="17" w16cid:durableId="1912278141">
    <w:abstractNumId w:val="5"/>
  </w:num>
  <w:num w:numId="18" w16cid:durableId="827091034">
    <w:abstractNumId w:val="12"/>
  </w:num>
  <w:num w:numId="19" w16cid:durableId="180330996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C6B"/>
    <w:rsid w:val="00000CED"/>
    <w:rsid w:val="0000131E"/>
    <w:rsid w:val="00002968"/>
    <w:rsid w:val="00002D7B"/>
    <w:rsid w:val="00004487"/>
    <w:rsid w:val="00004729"/>
    <w:rsid w:val="000064C6"/>
    <w:rsid w:val="000108DE"/>
    <w:rsid w:val="0001175F"/>
    <w:rsid w:val="000119B9"/>
    <w:rsid w:val="00012C0A"/>
    <w:rsid w:val="000132D5"/>
    <w:rsid w:val="000135CC"/>
    <w:rsid w:val="00015260"/>
    <w:rsid w:val="00016341"/>
    <w:rsid w:val="000169C9"/>
    <w:rsid w:val="00016A5B"/>
    <w:rsid w:val="000178C9"/>
    <w:rsid w:val="00017BA3"/>
    <w:rsid w:val="00020175"/>
    <w:rsid w:val="00020958"/>
    <w:rsid w:val="0002230D"/>
    <w:rsid w:val="00022310"/>
    <w:rsid w:val="0002329F"/>
    <w:rsid w:val="000237F8"/>
    <w:rsid w:val="00023EA2"/>
    <w:rsid w:val="0002599A"/>
    <w:rsid w:val="000277E6"/>
    <w:rsid w:val="00030784"/>
    <w:rsid w:val="00031132"/>
    <w:rsid w:val="000316AB"/>
    <w:rsid w:val="000339F4"/>
    <w:rsid w:val="00033C34"/>
    <w:rsid w:val="00034F34"/>
    <w:rsid w:val="0003545A"/>
    <w:rsid w:val="000355C4"/>
    <w:rsid w:val="00035661"/>
    <w:rsid w:val="00035932"/>
    <w:rsid w:val="00035BCA"/>
    <w:rsid w:val="00037C2D"/>
    <w:rsid w:val="00041BB4"/>
    <w:rsid w:val="00041D37"/>
    <w:rsid w:val="00041E09"/>
    <w:rsid w:val="00043144"/>
    <w:rsid w:val="0004366C"/>
    <w:rsid w:val="0005020A"/>
    <w:rsid w:val="00050F6F"/>
    <w:rsid w:val="000549C3"/>
    <w:rsid w:val="000554C9"/>
    <w:rsid w:val="00055A21"/>
    <w:rsid w:val="00057353"/>
    <w:rsid w:val="00061049"/>
    <w:rsid w:val="00062521"/>
    <w:rsid w:val="000643CA"/>
    <w:rsid w:val="00066879"/>
    <w:rsid w:val="0006773B"/>
    <w:rsid w:val="00072B78"/>
    <w:rsid w:val="00073B32"/>
    <w:rsid w:val="000741AE"/>
    <w:rsid w:val="00074E4C"/>
    <w:rsid w:val="00081113"/>
    <w:rsid w:val="00081324"/>
    <w:rsid w:val="0008237D"/>
    <w:rsid w:val="00082792"/>
    <w:rsid w:val="000875F6"/>
    <w:rsid w:val="00090C8C"/>
    <w:rsid w:val="000914C7"/>
    <w:rsid w:val="00092C6D"/>
    <w:rsid w:val="00093009"/>
    <w:rsid w:val="00093247"/>
    <w:rsid w:val="000953E7"/>
    <w:rsid w:val="00096265"/>
    <w:rsid w:val="000A20D4"/>
    <w:rsid w:val="000A252C"/>
    <w:rsid w:val="000A3C71"/>
    <w:rsid w:val="000A5837"/>
    <w:rsid w:val="000A5E14"/>
    <w:rsid w:val="000A7BF9"/>
    <w:rsid w:val="000B0431"/>
    <w:rsid w:val="000B0CEE"/>
    <w:rsid w:val="000B1320"/>
    <w:rsid w:val="000B17F7"/>
    <w:rsid w:val="000B241C"/>
    <w:rsid w:val="000B414A"/>
    <w:rsid w:val="000B4445"/>
    <w:rsid w:val="000B5A24"/>
    <w:rsid w:val="000B5AB3"/>
    <w:rsid w:val="000B5E35"/>
    <w:rsid w:val="000C03FF"/>
    <w:rsid w:val="000C0E89"/>
    <w:rsid w:val="000C16E0"/>
    <w:rsid w:val="000C26DC"/>
    <w:rsid w:val="000C2AE1"/>
    <w:rsid w:val="000C349A"/>
    <w:rsid w:val="000C3F20"/>
    <w:rsid w:val="000C6342"/>
    <w:rsid w:val="000C7D09"/>
    <w:rsid w:val="000D0EA3"/>
    <w:rsid w:val="000D162E"/>
    <w:rsid w:val="000D1893"/>
    <w:rsid w:val="000D1A6A"/>
    <w:rsid w:val="000D1E35"/>
    <w:rsid w:val="000D4B67"/>
    <w:rsid w:val="000D5C96"/>
    <w:rsid w:val="000D6628"/>
    <w:rsid w:val="000E3249"/>
    <w:rsid w:val="000E3CB6"/>
    <w:rsid w:val="000E53D1"/>
    <w:rsid w:val="000E5DDD"/>
    <w:rsid w:val="000E63CF"/>
    <w:rsid w:val="000F0A5E"/>
    <w:rsid w:val="000F69B2"/>
    <w:rsid w:val="000F6C77"/>
    <w:rsid w:val="000F6E3A"/>
    <w:rsid w:val="000F74C8"/>
    <w:rsid w:val="000F76E0"/>
    <w:rsid w:val="000F7A6D"/>
    <w:rsid w:val="001008D9"/>
    <w:rsid w:val="0010117B"/>
    <w:rsid w:val="00101F8D"/>
    <w:rsid w:val="00102761"/>
    <w:rsid w:val="00103146"/>
    <w:rsid w:val="00104EE1"/>
    <w:rsid w:val="00105065"/>
    <w:rsid w:val="00105693"/>
    <w:rsid w:val="001062A7"/>
    <w:rsid w:val="00106E92"/>
    <w:rsid w:val="001106DF"/>
    <w:rsid w:val="00111804"/>
    <w:rsid w:val="00111ABE"/>
    <w:rsid w:val="00111B1C"/>
    <w:rsid w:val="00111C1A"/>
    <w:rsid w:val="00111EAC"/>
    <w:rsid w:val="00113BD3"/>
    <w:rsid w:val="0011532A"/>
    <w:rsid w:val="00116B9E"/>
    <w:rsid w:val="00116C8F"/>
    <w:rsid w:val="00117B6A"/>
    <w:rsid w:val="0012087A"/>
    <w:rsid w:val="00120F14"/>
    <w:rsid w:val="00121759"/>
    <w:rsid w:val="00121AE8"/>
    <w:rsid w:val="001252B4"/>
    <w:rsid w:val="0012539C"/>
    <w:rsid w:val="001255F3"/>
    <w:rsid w:val="00125A56"/>
    <w:rsid w:val="0012690A"/>
    <w:rsid w:val="00127D2A"/>
    <w:rsid w:val="001305B6"/>
    <w:rsid w:val="00130F99"/>
    <w:rsid w:val="00131078"/>
    <w:rsid w:val="001314F4"/>
    <w:rsid w:val="00131CAD"/>
    <w:rsid w:val="00131CD5"/>
    <w:rsid w:val="00131DBE"/>
    <w:rsid w:val="00133F76"/>
    <w:rsid w:val="00135ACF"/>
    <w:rsid w:val="001365AB"/>
    <w:rsid w:val="0014102D"/>
    <w:rsid w:val="00141992"/>
    <w:rsid w:val="001419C7"/>
    <w:rsid w:val="00142189"/>
    <w:rsid w:val="00142236"/>
    <w:rsid w:val="001460AF"/>
    <w:rsid w:val="001462A5"/>
    <w:rsid w:val="00147D29"/>
    <w:rsid w:val="00150311"/>
    <w:rsid w:val="001524C1"/>
    <w:rsid w:val="0015282C"/>
    <w:rsid w:val="0015336B"/>
    <w:rsid w:val="001537D6"/>
    <w:rsid w:val="001540BA"/>
    <w:rsid w:val="00154F55"/>
    <w:rsid w:val="001621BA"/>
    <w:rsid w:val="00162384"/>
    <w:rsid w:val="001631DB"/>
    <w:rsid w:val="0016464F"/>
    <w:rsid w:val="00166BDA"/>
    <w:rsid w:val="001675CB"/>
    <w:rsid w:val="00167D56"/>
    <w:rsid w:val="0017008D"/>
    <w:rsid w:val="001702E3"/>
    <w:rsid w:val="0017075C"/>
    <w:rsid w:val="00171792"/>
    <w:rsid w:val="00171BC3"/>
    <w:rsid w:val="001751AF"/>
    <w:rsid w:val="00177610"/>
    <w:rsid w:val="0017797E"/>
    <w:rsid w:val="00177C38"/>
    <w:rsid w:val="00184B31"/>
    <w:rsid w:val="00186B88"/>
    <w:rsid w:val="00186DE1"/>
    <w:rsid w:val="00187C88"/>
    <w:rsid w:val="0019063E"/>
    <w:rsid w:val="001945AE"/>
    <w:rsid w:val="001970A5"/>
    <w:rsid w:val="001A0777"/>
    <w:rsid w:val="001A1DF1"/>
    <w:rsid w:val="001A2A98"/>
    <w:rsid w:val="001A3EFB"/>
    <w:rsid w:val="001A4148"/>
    <w:rsid w:val="001A4AC0"/>
    <w:rsid w:val="001A4CB3"/>
    <w:rsid w:val="001A6C88"/>
    <w:rsid w:val="001A749C"/>
    <w:rsid w:val="001B043F"/>
    <w:rsid w:val="001B10AE"/>
    <w:rsid w:val="001B15BE"/>
    <w:rsid w:val="001B15CA"/>
    <w:rsid w:val="001B27D1"/>
    <w:rsid w:val="001B4999"/>
    <w:rsid w:val="001B4ECB"/>
    <w:rsid w:val="001B504A"/>
    <w:rsid w:val="001B5E04"/>
    <w:rsid w:val="001B7733"/>
    <w:rsid w:val="001C048F"/>
    <w:rsid w:val="001C08AE"/>
    <w:rsid w:val="001C1A17"/>
    <w:rsid w:val="001C1B9D"/>
    <w:rsid w:val="001C2588"/>
    <w:rsid w:val="001C3BE4"/>
    <w:rsid w:val="001C43E8"/>
    <w:rsid w:val="001C529E"/>
    <w:rsid w:val="001C71A8"/>
    <w:rsid w:val="001D41B4"/>
    <w:rsid w:val="001D4BC6"/>
    <w:rsid w:val="001D515E"/>
    <w:rsid w:val="001D689F"/>
    <w:rsid w:val="001D773E"/>
    <w:rsid w:val="001E054F"/>
    <w:rsid w:val="001E402A"/>
    <w:rsid w:val="001E6911"/>
    <w:rsid w:val="001E691C"/>
    <w:rsid w:val="001E72C7"/>
    <w:rsid w:val="001E7682"/>
    <w:rsid w:val="001E78AF"/>
    <w:rsid w:val="001F0D55"/>
    <w:rsid w:val="001F10EC"/>
    <w:rsid w:val="001F35B5"/>
    <w:rsid w:val="001F3804"/>
    <w:rsid w:val="001F41ED"/>
    <w:rsid w:val="001F4460"/>
    <w:rsid w:val="001F57E7"/>
    <w:rsid w:val="001F6902"/>
    <w:rsid w:val="001F7DBF"/>
    <w:rsid w:val="00200439"/>
    <w:rsid w:val="002008DB"/>
    <w:rsid w:val="00200AAF"/>
    <w:rsid w:val="00200C71"/>
    <w:rsid w:val="00202BF7"/>
    <w:rsid w:val="00204287"/>
    <w:rsid w:val="00204D4C"/>
    <w:rsid w:val="00204EFA"/>
    <w:rsid w:val="002056B6"/>
    <w:rsid w:val="00206BAC"/>
    <w:rsid w:val="00206BD1"/>
    <w:rsid w:val="00207033"/>
    <w:rsid w:val="00214423"/>
    <w:rsid w:val="002153EC"/>
    <w:rsid w:val="00215922"/>
    <w:rsid w:val="00216656"/>
    <w:rsid w:val="00217999"/>
    <w:rsid w:val="0022156E"/>
    <w:rsid w:val="00221668"/>
    <w:rsid w:val="00221F77"/>
    <w:rsid w:val="0022341D"/>
    <w:rsid w:val="00223483"/>
    <w:rsid w:val="002245A9"/>
    <w:rsid w:val="002246BF"/>
    <w:rsid w:val="00224C75"/>
    <w:rsid w:val="00226E52"/>
    <w:rsid w:val="002274C8"/>
    <w:rsid w:val="002307EC"/>
    <w:rsid w:val="00232CD5"/>
    <w:rsid w:val="00232ED6"/>
    <w:rsid w:val="0023403C"/>
    <w:rsid w:val="0023543B"/>
    <w:rsid w:val="00235620"/>
    <w:rsid w:val="00235EEC"/>
    <w:rsid w:val="002372B3"/>
    <w:rsid w:val="00237C36"/>
    <w:rsid w:val="0024082E"/>
    <w:rsid w:val="00240D6C"/>
    <w:rsid w:val="00243933"/>
    <w:rsid w:val="00243DF6"/>
    <w:rsid w:val="00244E99"/>
    <w:rsid w:val="002456C3"/>
    <w:rsid w:val="002457C0"/>
    <w:rsid w:val="00246238"/>
    <w:rsid w:val="00246441"/>
    <w:rsid w:val="00246829"/>
    <w:rsid w:val="00246948"/>
    <w:rsid w:val="002474D0"/>
    <w:rsid w:val="00250660"/>
    <w:rsid w:val="00250A16"/>
    <w:rsid w:val="002518CD"/>
    <w:rsid w:val="00251E99"/>
    <w:rsid w:val="00254844"/>
    <w:rsid w:val="002572BC"/>
    <w:rsid w:val="00257D47"/>
    <w:rsid w:val="00260467"/>
    <w:rsid w:val="0026079B"/>
    <w:rsid w:val="00261F66"/>
    <w:rsid w:val="0026267A"/>
    <w:rsid w:val="00263DAD"/>
    <w:rsid w:val="002642B3"/>
    <w:rsid w:val="00266F93"/>
    <w:rsid w:val="00267445"/>
    <w:rsid w:val="00270BDF"/>
    <w:rsid w:val="0027591A"/>
    <w:rsid w:val="002766DB"/>
    <w:rsid w:val="002769D9"/>
    <w:rsid w:val="00276CD3"/>
    <w:rsid w:val="00277C64"/>
    <w:rsid w:val="00277E8F"/>
    <w:rsid w:val="002803F4"/>
    <w:rsid w:val="00283772"/>
    <w:rsid w:val="00285E1C"/>
    <w:rsid w:val="00286205"/>
    <w:rsid w:val="002871EC"/>
    <w:rsid w:val="00290AD7"/>
    <w:rsid w:val="00290FD9"/>
    <w:rsid w:val="00291424"/>
    <w:rsid w:val="00293316"/>
    <w:rsid w:val="0029336E"/>
    <w:rsid w:val="00294ABF"/>
    <w:rsid w:val="00296970"/>
    <w:rsid w:val="002A3CF6"/>
    <w:rsid w:val="002A41DE"/>
    <w:rsid w:val="002A520F"/>
    <w:rsid w:val="002A5C68"/>
    <w:rsid w:val="002A62F8"/>
    <w:rsid w:val="002A65E1"/>
    <w:rsid w:val="002A665A"/>
    <w:rsid w:val="002A7AC8"/>
    <w:rsid w:val="002A7F90"/>
    <w:rsid w:val="002B27EE"/>
    <w:rsid w:val="002B3795"/>
    <w:rsid w:val="002C0835"/>
    <w:rsid w:val="002C0C22"/>
    <w:rsid w:val="002C0C50"/>
    <w:rsid w:val="002C1622"/>
    <w:rsid w:val="002C21F2"/>
    <w:rsid w:val="002C3B1D"/>
    <w:rsid w:val="002C44AD"/>
    <w:rsid w:val="002C4906"/>
    <w:rsid w:val="002C4C63"/>
    <w:rsid w:val="002C60AA"/>
    <w:rsid w:val="002C7979"/>
    <w:rsid w:val="002C7FEF"/>
    <w:rsid w:val="002D18F5"/>
    <w:rsid w:val="002D3071"/>
    <w:rsid w:val="002D5696"/>
    <w:rsid w:val="002D740A"/>
    <w:rsid w:val="002E02D5"/>
    <w:rsid w:val="002E0367"/>
    <w:rsid w:val="002E0963"/>
    <w:rsid w:val="002E177A"/>
    <w:rsid w:val="002E1B7C"/>
    <w:rsid w:val="002E297F"/>
    <w:rsid w:val="002E2D42"/>
    <w:rsid w:val="002E508A"/>
    <w:rsid w:val="002E6927"/>
    <w:rsid w:val="002E7A7F"/>
    <w:rsid w:val="002F19E6"/>
    <w:rsid w:val="002F1A84"/>
    <w:rsid w:val="002F24D1"/>
    <w:rsid w:val="002F36F1"/>
    <w:rsid w:val="002F38FA"/>
    <w:rsid w:val="002F43CB"/>
    <w:rsid w:val="002F5334"/>
    <w:rsid w:val="002F6086"/>
    <w:rsid w:val="002F6427"/>
    <w:rsid w:val="003005AD"/>
    <w:rsid w:val="00300A63"/>
    <w:rsid w:val="00300D5C"/>
    <w:rsid w:val="00300EFB"/>
    <w:rsid w:val="00300F00"/>
    <w:rsid w:val="003015CD"/>
    <w:rsid w:val="00303F11"/>
    <w:rsid w:val="0030591A"/>
    <w:rsid w:val="00305D7B"/>
    <w:rsid w:val="00305E90"/>
    <w:rsid w:val="00306738"/>
    <w:rsid w:val="00306FC6"/>
    <w:rsid w:val="00307B1F"/>
    <w:rsid w:val="00310BA1"/>
    <w:rsid w:val="0031134B"/>
    <w:rsid w:val="00312365"/>
    <w:rsid w:val="00320056"/>
    <w:rsid w:val="003211F1"/>
    <w:rsid w:val="00322E3B"/>
    <w:rsid w:val="00324AD0"/>
    <w:rsid w:val="00324C68"/>
    <w:rsid w:val="00326003"/>
    <w:rsid w:val="00326CBB"/>
    <w:rsid w:val="00327BE9"/>
    <w:rsid w:val="00330168"/>
    <w:rsid w:val="003304C7"/>
    <w:rsid w:val="00332D18"/>
    <w:rsid w:val="0033314E"/>
    <w:rsid w:val="003357D4"/>
    <w:rsid w:val="00337CD3"/>
    <w:rsid w:val="00340563"/>
    <w:rsid w:val="003427A6"/>
    <w:rsid w:val="0034364C"/>
    <w:rsid w:val="003448DF"/>
    <w:rsid w:val="00345B9A"/>
    <w:rsid w:val="00347A38"/>
    <w:rsid w:val="00350887"/>
    <w:rsid w:val="003531B2"/>
    <w:rsid w:val="00353CF6"/>
    <w:rsid w:val="00354B84"/>
    <w:rsid w:val="00357A62"/>
    <w:rsid w:val="00360580"/>
    <w:rsid w:val="00361ED0"/>
    <w:rsid w:val="00362DF2"/>
    <w:rsid w:val="003632D0"/>
    <w:rsid w:val="0036485D"/>
    <w:rsid w:val="00366100"/>
    <w:rsid w:val="003665F7"/>
    <w:rsid w:val="0036746F"/>
    <w:rsid w:val="00367F09"/>
    <w:rsid w:val="0037143D"/>
    <w:rsid w:val="00373597"/>
    <w:rsid w:val="00373C35"/>
    <w:rsid w:val="0038241B"/>
    <w:rsid w:val="00382A5F"/>
    <w:rsid w:val="00383E96"/>
    <w:rsid w:val="00384AA9"/>
    <w:rsid w:val="00385089"/>
    <w:rsid w:val="003853C4"/>
    <w:rsid w:val="00385609"/>
    <w:rsid w:val="00386DCD"/>
    <w:rsid w:val="0038754F"/>
    <w:rsid w:val="00387C50"/>
    <w:rsid w:val="00390CFA"/>
    <w:rsid w:val="00392FC6"/>
    <w:rsid w:val="0039452C"/>
    <w:rsid w:val="003953A4"/>
    <w:rsid w:val="0039572C"/>
    <w:rsid w:val="00396478"/>
    <w:rsid w:val="003974A7"/>
    <w:rsid w:val="00397F77"/>
    <w:rsid w:val="003A1A28"/>
    <w:rsid w:val="003A1AFB"/>
    <w:rsid w:val="003A4C37"/>
    <w:rsid w:val="003A4FF5"/>
    <w:rsid w:val="003A684E"/>
    <w:rsid w:val="003A7FEE"/>
    <w:rsid w:val="003B22E7"/>
    <w:rsid w:val="003B328A"/>
    <w:rsid w:val="003B3E88"/>
    <w:rsid w:val="003B4FF6"/>
    <w:rsid w:val="003B4FF7"/>
    <w:rsid w:val="003B505C"/>
    <w:rsid w:val="003B696D"/>
    <w:rsid w:val="003B7C84"/>
    <w:rsid w:val="003C19CA"/>
    <w:rsid w:val="003C2201"/>
    <w:rsid w:val="003C2FA5"/>
    <w:rsid w:val="003C4990"/>
    <w:rsid w:val="003C4A56"/>
    <w:rsid w:val="003C4E63"/>
    <w:rsid w:val="003C56D1"/>
    <w:rsid w:val="003C5DB6"/>
    <w:rsid w:val="003C72CF"/>
    <w:rsid w:val="003D2C12"/>
    <w:rsid w:val="003D31BB"/>
    <w:rsid w:val="003D4CF4"/>
    <w:rsid w:val="003D5254"/>
    <w:rsid w:val="003D58AA"/>
    <w:rsid w:val="003D7327"/>
    <w:rsid w:val="003E0B7F"/>
    <w:rsid w:val="003E1F4E"/>
    <w:rsid w:val="003E21EF"/>
    <w:rsid w:val="003E5105"/>
    <w:rsid w:val="003E726D"/>
    <w:rsid w:val="003F0821"/>
    <w:rsid w:val="003F128D"/>
    <w:rsid w:val="003F1C22"/>
    <w:rsid w:val="003F1E45"/>
    <w:rsid w:val="003F1E71"/>
    <w:rsid w:val="003F3BF7"/>
    <w:rsid w:val="003F3C7D"/>
    <w:rsid w:val="003F429D"/>
    <w:rsid w:val="003F451C"/>
    <w:rsid w:val="004007A7"/>
    <w:rsid w:val="00400973"/>
    <w:rsid w:val="00403F33"/>
    <w:rsid w:val="0040417D"/>
    <w:rsid w:val="0040431A"/>
    <w:rsid w:val="00404FAC"/>
    <w:rsid w:val="0040513F"/>
    <w:rsid w:val="00407539"/>
    <w:rsid w:val="004078DC"/>
    <w:rsid w:val="004106B3"/>
    <w:rsid w:val="004114EA"/>
    <w:rsid w:val="004116D6"/>
    <w:rsid w:val="00412378"/>
    <w:rsid w:val="004123C6"/>
    <w:rsid w:val="0041282E"/>
    <w:rsid w:val="004155E0"/>
    <w:rsid w:val="004159DE"/>
    <w:rsid w:val="00416566"/>
    <w:rsid w:val="00416B62"/>
    <w:rsid w:val="0042017E"/>
    <w:rsid w:val="004214B0"/>
    <w:rsid w:val="004214FE"/>
    <w:rsid w:val="00421653"/>
    <w:rsid w:val="00422B81"/>
    <w:rsid w:val="004230B9"/>
    <w:rsid w:val="00423560"/>
    <w:rsid w:val="00424AD0"/>
    <w:rsid w:val="00424FBD"/>
    <w:rsid w:val="00426410"/>
    <w:rsid w:val="00430D2E"/>
    <w:rsid w:val="00431FDE"/>
    <w:rsid w:val="00432ACD"/>
    <w:rsid w:val="0043389C"/>
    <w:rsid w:val="00434BF9"/>
    <w:rsid w:val="004353DC"/>
    <w:rsid w:val="00436EA9"/>
    <w:rsid w:val="00437A2C"/>
    <w:rsid w:val="00441027"/>
    <w:rsid w:val="00441968"/>
    <w:rsid w:val="00441E69"/>
    <w:rsid w:val="00442526"/>
    <w:rsid w:val="0044350A"/>
    <w:rsid w:val="00443931"/>
    <w:rsid w:val="00444293"/>
    <w:rsid w:val="004446FF"/>
    <w:rsid w:val="004518D6"/>
    <w:rsid w:val="00454F38"/>
    <w:rsid w:val="004578B2"/>
    <w:rsid w:val="0046091F"/>
    <w:rsid w:val="00460B41"/>
    <w:rsid w:val="004610E7"/>
    <w:rsid w:val="00465598"/>
    <w:rsid w:val="0046731C"/>
    <w:rsid w:val="00467CDD"/>
    <w:rsid w:val="0047030A"/>
    <w:rsid w:val="00472344"/>
    <w:rsid w:val="004739B5"/>
    <w:rsid w:val="00474762"/>
    <w:rsid w:val="00475B62"/>
    <w:rsid w:val="004773D8"/>
    <w:rsid w:val="0048277B"/>
    <w:rsid w:val="0048371D"/>
    <w:rsid w:val="00483EC3"/>
    <w:rsid w:val="00484CF0"/>
    <w:rsid w:val="00485A7C"/>
    <w:rsid w:val="004864D5"/>
    <w:rsid w:val="00487348"/>
    <w:rsid w:val="00487B9E"/>
    <w:rsid w:val="00490430"/>
    <w:rsid w:val="00491358"/>
    <w:rsid w:val="00492337"/>
    <w:rsid w:val="00493324"/>
    <w:rsid w:val="00494297"/>
    <w:rsid w:val="00496D2E"/>
    <w:rsid w:val="00497A5D"/>
    <w:rsid w:val="004A166E"/>
    <w:rsid w:val="004A1B19"/>
    <w:rsid w:val="004A2038"/>
    <w:rsid w:val="004A2089"/>
    <w:rsid w:val="004A2FAD"/>
    <w:rsid w:val="004A3AD3"/>
    <w:rsid w:val="004A4128"/>
    <w:rsid w:val="004A48B2"/>
    <w:rsid w:val="004B3844"/>
    <w:rsid w:val="004B3856"/>
    <w:rsid w:val="004B4ADB"/>
    <w:rsid w:val="004B5998"/>
    <w:rsid w:val="004B754D"/>
    <w:rsid w:val="004B7845"/>
    <w:rsid w:val="004C0C68"/>
    <w:rsid w:val="004C2E7E"/>
    <w:rsid w:val="004C402B"/>
    <w:rsid w:val="004C448E"/>
    <w:rsid w:val="004C49AD"/>
    <w:rsid w:val="004C50BE"/>
    <w:rsid w:val="004C608E"/>
    <w:rsid w:val="004D06CF"/>
    <w:rsid w:val="004D2C2D"/>
    <w:rsid w:val="004D440F"/>
    <w:rsid w:val="004D5736"/>
    <w:rsid w:val="004D7987"/>
    <w:rsid w:val="004E04B3"/>
    <w:rsid w:val="004E15F2"/>
    <w:rsid w:val="004E3C50"/>
    <w:rsid w:val="004E4587"/>
    <w:rsid w:val="004E7C94"/>
    <w:rsid w:val="004F0706"/>
    <w:rsid w:val="004F0D2A"/>
    <w:rsid w:val="004F0F7A"/>
    <w:rsid w:val="004F1A23"/>
    <w:rsid w:val="004F1C5A"/>
    <w:rsid w:val="004F1C6B"/>
    <w:rsid w:val="004F279A"/>
    <w:rsid w:val="004F30F1"/>
    <w:rsid w:val="004F6498"/>
    <w:rsid w:val="00504A58"/>
    <w:rsid w:val="005102CD"/>
    <w:rsid w:val="005110A6"/>
    <w:rsid w:val="00512250"/>
    <w:rsid w:val="005148E6"/>
    <w:rsid w:val="00514C66"/>
    <w:rsid w:val="00515180"/>
    <w:rsid w:val="00517552"/>
    <w:rsid w:val="00517773"/>
    <w:rsid w:val="00517D96"/>
    <w:rsid w:val="00517DC4"/>
    <w:rsid w:val="00517DF1"/>
    <w:rsid w:val="005211AD"/>
    <w:rsid w:val="00521E41"/>
    <w:rsid w:val="00522403"/>
    <w:rsid w:val="00523573"/>
    <w:rsid w:val="00524258"/>
    <w:rsid w:val="005262F3"/>
    <w:rsid w:val="00526939"/>
    <w:rsid w:val="0053020A"/>
    <w:rsid w:val="00531365"/>
    <w:rsid w:val="005345C7"/>
    <w:rsid w:val="0053492A"/>
    <w:rsid w:val="00535EF8"/>
    <w:rsid w:val="00536C53"/>
    <w:rsid w:val="00537274"/>
    <w:rsid w:val="00537CFD"/>
    <w:rsid w:val="0054003B"/>
    <w:rsid w:val="00541817"/>
    <w:rsid w:val="00543BA1"/>
    <w:rsid w:val="005443BC"/>
    <w:rsid w:val="00545C1A"/>
    <w:rsid w:val="00545FDC"/>
    <w:rsid w:val="00547B53"/>
    <w:rsid w:val="005502CD"/>
    <w:rsid w:val="0055090E"/>
    <w:rsid w:val="005539B1"/>
    <w:rsid w:val="0055450C"/>
    <w:rsid w:val="005551ED"/>
    <w:rsid w:val="00555EA0"/>
    <w:rsid w:val="00556DCB"/>
    <w:rsid w:val="005616E0"/>
    <w:rsid w:val="00561C52"/>
    <w:rsid w:val="00563389"/>
    <w:rsid w:val="00563B32"/>
    <w:rsid w:val="00564B1E"/>
    <w:rsid w:val="00566435"/>
    <w:rsid w:val="005675E2"/>
    <w:rsid w:val="00567BCD"/>
    <w:rsid w:val="00571C67"/>
    <w:rsid w:val="005722DB"/>
    <w:rsid w:val="00576324"/>
    <w:rsid w:val="00580E4A"/>
    <w:rsid w:val="005825D7"/>
    <w:rsid w:val="005832E9"/>
    <w:rsid w:val="005857E6"/>
    <w:rsid w:val="00586522"/>
    <w:rsid w:val="00586962"/>
    <w:rsid w:val="0058700F"/>
    <w:rsid w:val="005873D1"/>
    <w:rsid w:val="00587787"/>
    <w:rsid w:val="005900DF"/>
    <w:rsid w:val="00590D1E"/>
    <w:rsid w:val="0059142C"/>
    <w:rsid w:val="00593DEF"/>
    <w:rsid w:val="005954A4"/>
    <w:rsid w:val="00596958"/>
    <w:rsid w:val="005A0E75"/>
    <w:rsid w:val="005A109A"/>
    <w:rsid w:val="005A25E2"/>
    <w:rsid w:val="005A4118"/>
    <w:rsid w:val="005A581D"/>
    <w:rsid w:val="005B02ED"/>
    <w:rsid w:val="005B0AA9"/>
    <w:rsid w:val="005B1035"/>
    <w:rsid w:val="005B1BB8"/>
    <w:rsid w:val="005B2847"/>
    <w:rsid w:val="005B2D1B"/>
    <w:rsid w:val="005B5944"/>
    <w:rsid w:val="005B7FA4"/>
    <w:rsid w:val="005C05FB"/>
    <w:rsid w:val="005C2201"/>
    <w:rsid w:val="005C231D"/>
    <w:rsid w:val="005C4262"/>
    <w:rsid w:val="005C466D"/>
    <w:rsid w:val="005C4FDB"/>
    <w:rsid w:val="005D03F5"/>
    <w:rsid w:val="005D08D3"/>
    <w:rsid w:val="005D1F42"/>
    <w:rsid w:val="005D4DBB"/>
    <w:rsid w:val="005D541B"/>
    <w:rsid w:val="005D5BF5"/>
    <w:rsid w:val="005D6030"/>
    <w:rsid w:val="005D6136"/>
    <w:rsid w:val="005D6F2D"/>
    <w:rsid w:val="005D778A"/>
    <w:rsid w:val="005E01CD"/>
    <w:rsid w:val="005E075C"/>
    <w:rsid w:val="005E07B3"/>
    <w:rsid w:val="005E0BA9"/>
    <w:rsid w:val="005E147B"/>
    <w:rsid w:val="005E7235"/>
    <w:rsid w:val="005E79C0"/>
    <w:rsid w:val="005F128A"/>
    <w:rsid w:val="005F19C8"/>
    <w:rsid w:val="005F2B52"/>
    <w:rsid w:val="005F347D"/>
    <w:rsid w:val="005F47C6"/>
    <w:rsid w:val="005F5FD1"/>
    <w:rsid w:val="005F6BD7"/>
    <w:rsid w:val="0060079A"/>
    <w:rsid w:val="00600A83"/>
    <w:rsid w:val="0060162F"/>
    <w:rsid w:val="0060416E"/>
    <w:rsid w:val="00605FEA"/>
    <w:rsid w:val="00606D2B"/>
    <w:rsid w:val="00607781"/>
    <w:rsid w:val="00610D8D"/>
    <w:rsid w:val="006116FF"/>
    <w:rsid w:val="00612DD9"/>
    <w:rsid w:val="00612F91"/>
    <w:rsid w:val="006151AC"/>
    <w:rsid w:val="00616440"/>
    <w:rsid w:val="00621ACB"/>
    <w:rsid w:val="00621B41"/>
    <w:rsid w:val="00623057"/>
    <w:rsid w:val="0062619F"/>
    <w:rsid w:val="006276BE"/>
    <w:rsid w:val="006303FE"/>
    <w:rsid w:val="00630C7F"/>
    <w:rsid w:val="00630FE7"/>
    <w:rsid w:val="006317C1"/>
    <w:rsid w:val="006327DA"/>
    <w:rsid w:val="00632C3F"/>
    <w:rsid w:val="006334FA"/>
    <w:rsid w:val="00633A4B"/>
    <w:rsid w:val="006402F0"/>
    <w:rsid w:val="006409A0"/>
    <w:rsid w:val="006479F5"/>
    <w:rsid w:val="00654CA1"/>
    <w:rsid w:val="006551F5"/>
    <w:rsid w:val="00657340"/>
    <w:rsid w:val="006603A2"/>
    <w:rsid w:val="00660F4B"/>
    <w:rsid w:val="00661B72"/>
    <w:rsid w:val="0066300E"/>
    <w:rsid w:val="0066572B"/>
    <w:rsid w:val="00672C18"/>
    <w:rsid w:val="0067485C"/>
    <w:rsid w:val="00675947"/>
    <w:rsid w:val="006761A1"/>
    <w:rsid w:val="00677784"/>
    <w:rsid w:val="00681365"/>
    <w:rsid w:val="006827A5"/>
    <w:rsid w:val="00683418"/>
    <w:rsid w:val="006837E1"/>
    <w:rsid w:val="00683B8F"/>
    <w:rsid w:val="00684C30"/>
    <w:rsid w:val="00686A8D"/>
    <w:rsid w:val="00687409"/>
    <w:rsid w:val="00687D9D"/>
    <w:rsid w:val="00691602"/>
    <w:rsid w:val="00691858"/>
    <w:rsid w:val="00691A49"/>
    <w:rsid w:val="00691D24"/>
    <w:rsid w:val="00691DA7"/>
    <w:rsid w:val="00693802"/>
    <w:rsid w:val="00693D94"/>
    <w:rsid w:val="00694EDC"/>
    <w:rsid w:val="00695163"/>
    <w:rsid w:val="006974F0"/>
    <w:rsid w:val="006A1C4A"/>
    <w:rsid w:val="006A1D9D"/>
    <w:rsid w:val="006A1DAD"/>
    <w:rsid w:val="006A1FB7"/>
    <w:rsid w:val="006A4AB6"/>
    <w:rsid w:val="006A54FE"/>
    <w:rsid w:val="006A708D"/>
    <w:rsid w:val="006A7B89"/>
    <w:rsid w:val="006B17F3"/>
    <w:rsid w:val="006B2066"/>
    <w:rsid w:val="006B2427"/>
    <w:rsid w:val="006B2981"/>
    <w:rsid w:val="006B52FE"/>
    <w:rsid w:val="006B570C"/>
    <w:rsid w:val="006B68E5"/>
    <w:rsid w:val="006B744D"/>
    <w:rsid w:val="006B77A7"/>
    <w:rsid w:val="006C3375"/>
    <w:rsid w:val="006C38C0"/>
    <w:rsid w:val="006C5E94"/>
    <w:rsid w:val="006C601E"/>
    <w:rsid w:val="006C6B63"/>
    <w:rsid w:val="006C732A"/>
    <w:rsid w:val="006C75AE"/>
    <w:rsid w:val="006C7F83"/>
    <w:rsid w:val="006D3E41"/>
    <w:rsid w:val="006D4235"/>
    <w:rsid w:val="006D45DA"/>
    <w:rsid w:val="006D4C1B"/>
    <w:rsid w:val="006D52F4"/>
    <w:rsid w:val="006D5A92"/>
    <w:rsid w:val="006D70BA"/>
    <w:rsid w:val="006E0BDD"/>
    <w:rsid w:val="006E0E51"/>
    <w:rsid w:val="006E4441"/>
    <w:rsid w:val="006E5160"/>
    <w:rsid w:val="006E6183"/>
    <w:rsid w:val="006E656B"/>
    <w:rsid w:val="006E70FA"/>
    <w:rsid w:val="006F0BD6"/>
    <w:rsid w:val="006F0C4B"/>
    <w:rsid w:val="006F3F90"/>
    <w:rsid w:val="006F3FB7"/>
    <w:rsid w:val="006F50AB"/>
    <w:rsid w:val="006F73E1"/>
    <w:rsid w:val="006F7438"/>
    <w:rsid w:val="007003B4"/>
    <w:rsid w:val="00700DBB"/>
    <w:rsid w:val="00702177"/>
    <w:rsid w:val="0070355C"/>
    <w:rsid w:val="00704C75"/>
    <w:rsid w:val="00705494"/>
    <w:rsid w:val="00705EBA"/>
    <w:rsid w:val="0070764C"/>
    <w:rsid w:val="00707A58"/>
    <w:rsid w:val="00707CA5"/>
    <w:rsid w:val="00710E61"/>
    <w:rsid w:val="00711393"/>
    <w:rsid w:val="00711547"/>
    <w:rsid w:val="007123C6"/>
    <w:rsid w:val="00712BA2"/>
    <w:rsid w:val="00714B10"/>
    <w:rsid w:val="007153AF"/>
    <w:rsid w:val="00717A3E"/>
    <w:rsid w:val="007206A8"/>
    <w:rsid w:val="0072103B"/>
    <w:rsid w:val="00721C9E"/>
    <w:rsid w:val="00723207"/>
    <w:rsid w:val="007232AD"/>
    <w:rsid w:val="0072393E"/>
    <w:rsid w:val="00723FA1"/>
    <w:rsid w:val="007259F8"/>
    <w:rsid w:val="00731639"/>
    <w:rsid w:val="00732165"/>
    <w:rsid w:val="00734D2E"/>
    <w:rsid w:val="00740235"/>
    <w:rsid w:val="00740D07"/>
    <w:rsid w:val="00741376"/>
    <w:rsid w:val="007416E7"/>
    <w:rsid w:val="00741873"/>
    <w:rsid w:val="0074302F"/>
    <w:rsid w:val="0074568A"/>
    <w:rsid w:val="007464DC"/>
    <w:rsid w:val="00746A7D"/>
    <w:rsid w:val="00747AEE"/>
    <w:rsid w:val="00747CA4"/>
    <w:rsid w:val="007503D2"/>
    <w:rsid w:val="00751355"/>
    <w:rsid w:val="0075141C"/>
    <w:rsid w:val="00752E37"/>
    <w:rsid w:val="00753737"/>
    <w:rsid w:val="00753ADF"/>
    <w:rsid w:val="007626D2"/>
    <w:rsid w:val="00762F22"/>
    <w:rsid w:val="00765206"/>
    <w:rsid w:val="00765D73"/>
    <w:rsid w:val="00765F59"/>
    <w:rsid w:val="007663D5"/>
    <w:rsid w:val="007700A9"/>
    <w:rsid w:val="00771673"/>
    <w:rsid w:val="00772A6A"/>
    <w:rsid w:val="00777C7E"/>
    <w:rsid w:val="007806D5"/>
    <w:rsid w:val="00780A80"/>
    <w:rsid w:val="007825DA"/>
    <w:rsid w:val="00783416"/>
    <w:rsid w:val="007857ED"/>
    <w:rsid w:val="007919CF"/>
    <w:rsid w:val="00793C90"/>
    <w:rsid w:val="0079440D"/>
    <w:rsid w:val="00795AE8"/>
    <w:rsid w:val="00795AED"/>
    <w:rsid w:val="007961FD"/>
    <w:rsid w:val="007964D8"/>
    <w:rsid w:val="00796C91"/>
    <w:rsid w:val="007A05E4"/>
    <w:rsid w:val="007A0761"/>
    <w:rsid w:val="007A1AD0"/>
    <w:rsid w:val="007A595C"/>
    <w:rsid w:val="007A5F0F"/>
    <w:rsid w:val="007B2BF4"/>
    <w:rsid w:val="007B39A2"/>
    <w:rsid w:val="007B401E"/>
    <w:rsid w:val="007B62C0"/>
    <w:rsid w:val="007B71D9"/>
    <w:rsid w:val="007C067C"/>
    <w:rsid w:val="007C1162"/>
    <w:rsid w:val="007C20D3"/>
    <w:rsid w:val="007C445E"/>
    <w:rsid w:val="007C46C0"/>
    <w:rsid w:val="007C476E"/>
    <w:rsid w:val="007C552B"/>
    <w:rsid w:val="007D0DFE"/>
    <w:rsid w:val="007D1C5E"/>
    <w:rsid w:val="007E0153"/>
    <w:rsid w:val="007E18EB"/>
    <w:rsid w:val="007E31EC"/>
    <w:rsid w:val="007E353F"/>
    <w:rsid w:val="007E5BF2"/>
    <w:rsid w:val="007E62EE"/>
    <w:rsid w:val="007F062C"/>
    <w:rsid w:val="007F3ED3"/>
    <w:rsid w:val="007F5D67"/>
    <w:rsid w:val="007F5F8D"/>
    <w:rsid w:val="007F60FB"/>
    <w:rsid w:val="007F6448"/>
    <w:rsid w:val="007F7A60"/>
    <w:rsid w:val="0080223B"/>
    <w:rsid w:val="008026BF"/>
    <w:rsid w:val="00802BAB"/>
    <w:rsid w:val="008053B5"/>
    <w:rsid w:val="00805D0D"/>
    <w:rsid w:val="00806F4B"/>
    <w:rsid w:val="00807410"/>
    <w:rsid w:val="00811B20"/>
    <w:rsid w:val="00812EF0"/>
    <w:rsid w:val="008139F5"/>
    <w:rsid w:val="00814B26"/>
    <w:rsid w:val="00815195"/>
    <w:rsid w:val="008164B8"/>
    <w:rsid w:val="008177B7"/>
    <w:rsid w:val="00821F3D"/>
    <w:rsid w:val="00822A6B"/>
    <w:rsid w:val="00822E1B"/>
    <w:rsid w:val="008237A4"/>
    <w:rsid w:val="00823A03"/>
    <w:rsid w:val="0082513C"/>
    <w:rsid w:val="00825A67"/>
    <w:rsid w:val="008265FD"/>
    <w:rsid w:val="00827210"/>
    <w:rsid w:val="0082795B"/>
    <w:rsid w:val="00827CD9"/>
    <w:rsid w:val="00827E76"/>
    <w:rsid w:val="00831A2A"/>
    <w:rsid w:val="0083275A"/>
    <w:rsid w:val="008337F4"/>
    <w:rsid w:val="0083509B"/>
    <w:rsid w:val="00835134"/>
    <w:rsid w:val="0083548B"/>
    <w:rsid w:val="00835587"/>
    <w:rsid w:val="008376DB"/>
    <w:rsid w:val="00843416"/>
    <w:rsid w:val="0084385B"/>
    <w:rsid w:val="00843CA4"/>
    <w:rsid w:val="008450CC"/>
    <w:rsid w:val="00846F62"/>
    <w:rsid w:val="0084781B"/>
    <w:rsid w:val="00847BF8"/>
    <w:rsid w:val="00850DCC"/>
    <w:rsid w:val="00851A96"/>
    <w:rsid w:val="00855B72"/>
    <w:rsid w:val="0085722B"/>
    <w:rsid w:val="00860790"/>
    <w:rsid w:val="00861159"/>
    <w:rsid w:val="008615A0"/>
    <w:rsid w:val="008617C5"/>
    <w:rsid w:val="008621D5"/>
    <w:rsid w:val="0086221B"/>
    <w:rsid w:val="00866A1B"/>
    <w:rsid w:val="008679A1"/>
    <w:rsid w:val="00870C8A"/>
    <w:rsid w:val="00870D3A"/>
    <w:rsid w:val="00872EF2"/>
    <w:rsid w:val="0087435A"/>
    <w:rsid w:val="00874D8C"/>
    <w:rsid w:val="00877340"/>
    <w:rsid w:val="008776CB"/>
    <w:rsid w:val="00880123"/>
    <w:rsid w:val="008803C2"/>
    <w:rsid w:val="00880D4C"/>
    <w:rsid w:val="00881047"/>
    <w:rsid w:val="008817B0"/>
    <w:rsid w:val="00882795"/>
    <w:rsid w:val="008833CC"/>
    <w:rsid w:val="00883E5A"/>
    <w:rsid w:val="00884155"/>
    <w:rsid w:val="008860A9"/>
    <w:rsid w:val="00886824"/>
    <w:rsid w:val="00886B89"/>
    <w:rsid w:val="00887048"/>
    <w:rsid w:val="00887947"/>
    <w:rsid w:val="00887E5C"/>
    <w:rsid w:val="00890411"/>
    <w:rsid w:val="0089117F"/>
    <w:rsid w:val="0089340F"/>
    <w:rsid w:val="00894A13"/>
    <w:rsid w:val="00894EE3"/>
    <w:rsid w:val="00897BE8"/>
    <w:rsid w:val="008A56E3"/>
    <w:rsid w:val="008A6369"/>
    <w:rsid w:val="008B026D"/>
    <w:rsid w:val="008B10DF"/>
    <w:rsid w:val="008B119D"/>
    <w:rsid w:val="008B2DA2"/>
    <w:rsid w:val="008B2E10"/>
    <w:rsid w:val="008B3951"/>
    <w:rsid w:val="008B3C37"/>
    <w:rsid w:val="008B4218"/>
    <w:rsid w:val="008B6EEA"/>
    <w:rsid w:val="008B7735"/>
    <w:rsid w:val="008B7D34"/>
    <w:rsid w:val="008C0B06"/>
    <w:rsid w:val="008C1712"/>
    <w:rsid w:val="008C1DF4"/>
    <w:rsid w:val="008C4AFD"/>
    <w:rsid w:val="008C4DB8"/>
    <w:rsid w:val="008C6B2F"/>
    <w:rsid w:val="008D0D42"/>
    <w:rsid w:val="008D0D99"/>
    <w:rsid w:val="008D19BF"/>
    <w:rsid w:val="008D26DE"/>
    <w:rsid w:val="008D3434"/>
    <w:rsid w:val="008D49B3"/>
    <w:rsid w:val="008D4A6A"/>
    <w:rsid w:val="008D4E35"/>
    <w:rsid w:val="008D50FD"/>
    <w:rsid w:val="008D71D1"/>
    <w:rsid w:val="008E0CC4"/>
    <w:rsid w:val="008E28D4"/>
    <w:rsid w:val="008E41A1"/>
    <w:rsid w:val="008E457E"/>
    <w:rsid w:val="008E4CD1"/>
    <w:rsid w:val="008E630E"/>
    <w:rsid w:val="008F083B"/>
    <w:rsid w:val="008F16F1"/>
    <w:rsid w:val="008F288F"/>
    <w:rsid w:val="008F2A64"/>
    <w:rsid w:val="008F3D33"/>
    <w:rsid w:val="008F42ED"/>
    <w:rsid w:val="008F4B08"/>
    <w:rsid w:val="008F5C9B"/>
    <w:rsid w:val="008F6310"/>
    <w:rsid w:val="009005FD"/>
    <w:rsid w:val="009015F0"/>
    <w:rsid w:val="00901642"/>
    <w:rsid w:val="00901B09"/>
    <w:rsid w:val="009027B0"/>
    <w:rsid w:val="00906E4C"/>
    <w:rsid w:val="0090700F"/>
    <w:rsid w:val="00910472"/>
    <w:rsid w:val="00910B1E"/>
    <w:rsid w:val="0091262D"/>
    <w:rsid w:val="00913214"/>
    <w:rsid w:val="00915070"/>
    <w:rsid w:val="009152FE"/>
    <w:rsid w:val="00916CA8"/>
    <w:rsid w:val="00922115"/>
    <w:rsid w:val="00923DBC"/>
    <w:rsid w:val="009248E6"/>
    <w:rsid w:val="00926032"/>
    <w:rsid w:val="0092711F"/>
    <w:rsid w:val="00927C88"/>
    <w:rsid w:val="00931BDA"/>
    <w:rsid w:val="0093304B"/>
    <w:rsid w:val="0093456B"/>
    <w:rsid w:val="00937812"/>
    <w:rsid w:val="0094067F"/>
    <w:rsid w:val="00940743"/>
    <w:rsid w:val="00941346"/>
    <w:rsid w:val="00946C02"/>
    <w:rsid w:val="00947A7B"/>
    <w:rsid w:val="009500D2"/>
    <w:rsid w:val="00951327"/>
    <w:rsid w:val="009527DB"/>
    <w:rsid w:val="009540B6"/>
    <w:rsid w:val="00955FC4"/>
    <w:rsid w:val="00956E3C"/>
    <w:rsid w:val="0096082C"/>
    <w:rsid w:val="009611D9"/>
    <w:rsid w:val="00961485"/>
    <w:rsid w:val="00961BE3"/>
    <w:rsid w:val="00962DFA"/>
    <w:rsid w:val="009632CE"/>
    <w:rsid w:val="009634A2"/>
    <w:rsid w:val="009674DA"/>
    <w:rsid w:val="0096787E"/>
    <w:rsid w:val="00970103"/>
    <w:rsid w:val="00971909"/>
    <w:rsid w:val="0097398A"/>
    <w:rsid w:val="00974A10"/>
    <w:rsid w:val="00974F30"/>
    <w:rsid w:val="009773D8"/>
    <w:rsid w:val="00977E27"/>
    <w:rsid w:val="0098008A"/>
    <w:rsid w:val="009806D9"/>
    <w:rsid w:val="0098297F"/>
    <w:rsid w:val="0098320F"/>
    <w:rsid w:val="00984391"/>
    <w:rsid w:val="00985050"/>
    <w:rsid w:val="00985743"/>
    <w:rsid w:val="00985A4D"/>
    <w:rsid w:val="00987943"/>
    <w:rsid w:val="00990B41"/>
    <w:rsid w:val="00991479"/>
    <w:rsid w:val="00991C63"/>
    <w:rsid w:val="00992512"/>
    <w:rsid w:val="00993DCA"/>
    <w:rsid w:val="00994397"/>
    <w:rsid w:val="00995627"/>
    <w:rsid w:val="00997013"/>
    <w:rsid w:val="009972D1"/>
    <w:rsid w:val="00997AD6"/>
    <w:rsid w:val="009A1A0B"/>
    <w:rsid w:val="009A287B"/>
    <w:rsid w:val="009A2BCB"/>
    <w:rsid w:val="009A3E3A"/>
    <w:rsid w:val="009A4102"/>
    <w:rsid w:val="009A435A"/>
    <w:rsid w:val="009A6B53"/>
    <w:rsid w:val="009A7930"/>
    <w:rsid w:val="009A79C2"/>
    <w:rsid w:val="009B3089"/>
    <w:rsid w:val="009B452B"/>
    <w:rsid w:val="009B49DE"/>
    <w:rsid w:val="009B543B"/>
    <w:rsid w:val="009B765C"/>
    <w:rsid w:val="009B7F42"/>
    <w:rsid w:val="009C115B"/>
    <w:rsid w:val="009C1FF2"/>
    <w:rsid w:val="009C21E3"/>
    <w:rsid w:val="009C5924"/>
    <w:rsid w:val="009C7048"/>
    <w:rsid w:val="009C76F8"/>
    <w:rsid w:val="009C7A93"/>
    <w:rsid w:val="009D0717"/>
    <w:rsid w:val="009D1B6E"/>
    <w:rsid w:val="009D3284"/>
    <w:rsid w:val="009D35E1"/>
    <w:rsid w:val="009D3F4B"/>
    <w:rsid w:val="009D49B9"/>
    <w:rsid w:val="009D5F33"/>
    <w:rsid w:val="009D5F84"/>
    <w:rsid w:val="009D7200"/>
    <w:rsid w:val="009D7347"/>
    <w:rsid w:val="009D780B"/>
    <w:rsid w:val="009D7F2C"/>
    <w:rsid w:val="009D7FB7"/>
    <w:rsid w:val="009E0E02"/>
    <w:rsid w:val="009E27C7"/>
    <w:rsid w:val="009E3DBA"/>
    <w:rsid w:val="009E62B8"/>
    <w:rsid w:val="009E7527"/>
    <w:rsid w:val="009F013D"/>
    <w:rsid w:val="009F31D2"/>
    <w:rsid w:val="009F35C9"/>
    <w:rsid w:val="009F35EA"/>
    <w:rsid w:val="009F439C"/>
    <w:rsid w:val="009F445B"/>
    <w:rsid w:val="009F6345"/>
    <w:rsid w:val="009F6472"/>
    <w:rsid w:val="009F74CF"/>
    <w:rsid w:val="00A01159"/>
    <w:rsid w:val="00A016E0"/>
    <w:rsid w:val="00A021A6"/>
    <w:rsid w:val="00A0228A"/>
    <w:rsid w:val="00A026CA"/>
    <w:rsid w:val="00A02720"/>
    <w:rsid w:val="00A04C91"/>
    <w:rsid w:val="00A04D7D"/>
    <w:rsid w:val="00A05214"/>
    <w:rsid w:val="00A05478"/>
    <w:rsid w:val="00A054EE"/>
    <w:rsid w:val="00A114A7"/>
    <w:rsid w:val="00A15450"/>
    <w:rsid w:val="00A20163"/>
    <w:rsid w:val="00A2043B"/>
    <w:rsid w:val="00A2161F"/>
    <w:rsid w:val="00A22737"/>
    <w:rsid w:val="00A22D29"/>
    <w:rsid w:val="00A242AE"/>
    <w:rsid w:val="00A2462F"/>
    <w:rsid w:val="00A315ED"/>
    <w:rsid w:val="00A317DD"/>
    <w:rsid w:val="00A31BC9"/>
    <w:rsid w:val="00A3387A"/>
    <w:rsid w:val="00A36607"/>
    <w:rsid w:val="00A3794A"/>
    <w:rsid w:val="00A402DA"/>
    <w:rsid w:val="00A403BC"/>
    <w:rsid w:val="00A40849"/>
    <w:rsid w:val="00A40BCC"/>
    <w:rsid w:val="00A41963"/>
    <w:rsid w:val="00A41E85"/>
    <w:rsid w:val="00A4632E"/>
    <w:rsid w:val="00A46964"/>
    <w:rsid w:val="00A46CD6"/>
    <w:rsid w:val="00A46E4F"/>
    <w:rsid w:val="00A51A16"/>
    <w:rsid w:val="00A51FE7"/>
    <w:rsid w:val="00A5218D"/>
    <w:rsid w:val="00A52ADE"/>
    <w:rsid w:val="00A5437A"/>
    <w:rsid w:val="00A54D5A"/>
    <w:rsid w:val="00A55DEB"/>
    <w:rsid w:val="00A57D5A"/>
    <w:rsid w:val="00A61BAE"/>
    <w:rsid w:val="00A61DF3"/>
    <w:rsid w:val="00A61F15"/>
    <w:rsid w:val="00A64101"/>
    <w:rsid w:val="00A64428"/>
    <w:rsid w:val="00A66D78"/>
    <w:rsid w:val="00A719DF"/>
    <w:rsid w:val="00A71EC5"/>
    <w:rsid w:val="00A72AD5"/>
    <w:rsid w:val="00A7357E"/>
    <w:rsid w:val="00A73F70"/>
    <w:rsid w:val="00A74988"/>
    <w:rsid w:val="00A74F78"/>
    <w:rsid w:val="00A75175"/>
    <w:rsid w:val="00A75E00"/>
    <w:rsid w:val="00A75FE2"/>
    <w:rsid w:val="00A773A3"/>
    <w:rsid w:val="00A80535"/>
    <w:rsid w:val="00A80A45"/>
    <w:rsid w:val="00A80CDB"/>
    <w:rsid w:val="00A8101A"/>
    <w:rsid w:val="00A833DE"/>
    <w:rsid w:val="00A839BB"/>
    <w:rsid w:val="00A83C02"/>
    <w:rsid w:val="00A83C90"/>
    <w:rsid w:val="00A86AC8"/>
    <w:rsid w:val="00A9169E"/>
    <w:rsid w:val="00A91714"/>
    <w:rsid w:val="00A91EA3"/>
    <w:rsid w:val="00A92D15"/>
    <w:rsid w:val="00A93EEB"/>
    <w:rsid w:val="00A94773"/>
    <w:rsid w:val="00A95B59"/>
    <w:rsid w:val="00A963A3"/>
    <w:rsid w:val="00A96B6D"/>
    <w:rsid w:val="00AA0890"/>
    <w:rsid w:val="00AA12E2"/>
    <w:rsid w:val="00AA1BAE"/>
    <w:rsid w:val="00AA2D66"/>
    <w:rsid w:val="00AA4DC2"/>
    <w:rsid w:val="00AA5FBA"/>
    <w:rsid w:val="00AA7800"/>
    <w:rsid w:val="00AA7D8C"/>
    <w:rsid w:val="00AB2E96"/>
    <w:rsid w:val="00AB426A"/>
    <w:rsid w:val="00AB5F53"/>
    <w:rsid w:val="00AB696D"/>
    <w:rsid w:val="00AB6B59"/>
    <w:rsid w:val="00AC1505"/>
    <w:rsid w:val="00AC29A5"/>
    <w:rsid w:val="00AC3E45"/>
    <w:rsid w:val="00AC408C"/>
    <w:rsid w:val="00AC416B"/>
    <w:rsid w:val="00AC4D1D"/>
    <w:rsid w:val="00AC7E8A"/>
    <w:rsid w:val="00AD4BD7"/>
    <w:rsid w:val="00AD5463"/>
    <w:rsid w:val="00AD5987"/>
    <w:rsid w:val="00AD5D1B"/>
    <w:rsid w:val="00AD784E"/>
    <w:rsid w:val="00AD7892"/>
    <w:rsid w:val="00AE0E03"/>
    <w:rsid w:val="00AE2060"/>
    <w:rsid w:val="00AE4299"/>
    <w:rsid w:val="00AE46B0"/>
    <w:rsid w:val="00AE4A5F"/>
    <w:rsid w:val="00AE5C81"/>
    <w:rsid w:val="00AE5CAA"/>
    <w:rsid w:val="00AE5E72"/>
    <w:rsid w:val="00AE7F68"/>
    <w:rsid w:val="00AF0E92"/>
    <w:rsid w:val="00AF3261"/>
    <w:rsid w:val="00AF37F5"/>
    <w:rsid w:val="00AF3CBD"/>
    <w:rsid w:val="00AF3E1A"/>
    <w:rsid w:val="00AF50EC"/>
    <w:rsid w:val="00AF54F7"/>
    <w:rsid w:val="00AF78FC"/>
    <w:rsid w:val="00B00F53"/>
    <w:rsid w:val="00B0385E"/>
    <w:rsid w:val="00B04EEC"/>
    <w:rsid w:val="00B04F85"/>
    <w:rsid w:val="00B052E2"/>
    <w:rsid w:val="00B057AC"/>
    <w:rsid w:val="00B06E18"/>
    <w:rsid w:val="00B07495"/>
    <w:rsid w:val="00B107E2"/>
    <w:rsid w:val="00B10CBD"/>
    <w:rsid w:val="00B1151C"/>
    <w:rsid w:val="00B12168"/>
    <w:rsid w:val="00B14014"/>
    <w:rsid w:val="00B152C2"/>
    <w:rsid w:val="00B17B67"/>
    <w:rsid w:val="00B20363"/>
    <w:rsid w:val="00B20AF0"/>
    <w:rsid w:val="00B223A6"/>
    <w:rsid w:val="00B26A76"/>
    <w:rsid w:val="00B3140E"/>
    <w:rsid w:val="00B317AC"/>
    <w:rsid w:val="00B338DB"/>
    <w:rsid w:val="00B34A77"/>
    <w:rsid w:val="00B360E8"/>
    <w:rsid w:val="00B36FA6"/>
    <w:rsid w:val="00B40F28"/>
    <w:rsid w:val="00B45302"/>
    <w:rsid w:val="00B4595B"/>
    <w:rsid w:val="00B464F5"/>
    <w:rsid w:val="00B47152"/>
    <w:rsid w:val="00B47732"/>
    <w:rsid w:val="00B5018C"/>
    <w:rsid w:val="00B51FC6"/>
    <w:rsid w:val="00B5293E"/>
    <w:rsid w:val="00B55573"/>
    <w:rsid w:val="00B560ED"/>
    <w:rsid w:val="00B574FD"/>
    <w:rsid w:val="00B5772D"/>
    <w:rsid w:val="00B62847"/>
    <w:rsid w:val="00B628B9"/>
    <w:rsid w:val="00B63498"/>
    <w:rsid w:val="00B64707"/>
    <w:rsid w:val="00B6477E"/>
    <w:rsid w:val="00B664CD"/>
    <w:rsid w:val="00B66679"/>
    <w:rsid w:val="00B66EBF"/>
    <w:rsid w:val="00B66FC9"/>
    <w:rsid w:val="00B67E08"/>
    <w:rsid w:val="00B700AA"/>
    <w:rsid w:val="00B708D3"/>
    <w:rsid w:val="00B70FC1"/>
    <w:rsid w:val="00B72979"/>
    <w:rsid w:val="00B75509"/>
    <w:rsid w:val="00B757F6"/>
    <w:rsid w:val="00B764CF"/>
    <w:rsid w:val="00B80943"/>
    <w:rsid w:val="00B82CF3"/>
    <w:rsid w:val="00B82E86"/>
    <w:rsid w:val="00B83B2C"/>
    <w:rsid w:val="00B84AFB"/>
    <w:rsid w:val="00B84CE9"/>
    <w:rsid w:val="00B84F72"/>
    <w:rsid w:val="00B85B3A"/>
    <w:rsid w:val="00B86347"/>
    <w:rsid w:val="00B87104"/>
    <w:rsid w:val="00B8723E"/>
    <w:rsid w:val="00B91A3B"/>
    <w:rsid w:val="00B91CE8"/>
    <w:rsid w:val="00B91F67"/>
    <w:rsid w:val="00B9308D"/>
    <w:rsid w:val="00B938E4"/>
    <w:rsid w:val="00B95B68"/>
    <w:rsid w:val="00B965CF"/>
    <w:rsid w:val="00B97DB3"/>
    <w:rsid w:val="00BA0795"/>
    <w:rsid w:val="00BA3DFF"/>
    <w:rsid w:val="00BA598B"/>
    <w:rsid w:val="00BA6CD2"/>
    <w:rsid w:val="00BA74FC"/>
    <w:rsid w:val="00BA7B68"/>
    <w:rsid w:val="00BB0590"/>
    <w:rsid w:val="00BB0F2A"/>
    <w:rsid w:val="00BB11CC"/>
    <w:rsid w:val="00BB28B5"/>
    <w:rsid w:val="00BB2ADF"/>
    <w:rsid w:val="00BB49C4"/>
    <w:rsid w:val="00BB5637"/>
    <w:rsid w:val="00BB58B5"/>
    <w:rsid w:val="00BB6BF4"/>
    <w:rsid w:val="00BB73E3"/>
    <w:rsid w:val="00BB7D84"/>
    <w:rsid w:val="00BC045C"/>
    <w:rsid w:val="00BC1A18"/>
    <w:rsid w:val="00BC1BE3"/>
    <w:rsid w:val="00BC26F1"/>
    <w:rsid w:val="00BC2C9B"/>
    <w:rsid w:val="00BC4486"/>
    <w:rsid w:val="00BC46B3"/>
    <w:rsid w:val="00BC4B21"/>
    <w:rsid w:val="00BC4E43"/>
    <w:rsid w:val="00BC6A73"/>
    <w:rsid w:val="00BC6E7C"/>
    <w:rsid w:val="00BD0F51"/>
    <w:rsid w:val="00BD1CA6"/>
    <w:rsid w:val="00BD20B8"/>
    <w:rsid w:val="00BD2273"/>
    <w:rsid w:val="00BD4907"/>
    <w:rsid w:val="00BD7BF3"/>
    <w:rsid w:val="00BE0F25"/>
    <w:rsid w:val="00BE245F"/>
    <w:rsid w:val="00BE24C5"/>
    <w:rsid w:val="00BE3A4A"/>
    <w:rsid w:val="00BE4C8F"/>
    <w:rsid w:val="00BE6CFB"/>
    <w:rsid w:val="00BE742B"/>
    <w:rsid w:val="00BE7B63"/>
    <w:rsid w:val="00BF280C"/>
    <w:rsid w:val="00BF298A"/>
    <w:rsid w:val="00BF362B"/>
    <w:rsid w:val="00BF49DB"/>
    <w:rsid w:val="00BF4D0F"/>
    <w:rsid w:val="00BF5146"/>
    <w:rsid w:val="00BF54BB"/>
    <w:rsid w:val="00BF5F41"/>
    <w:rsid w:val="00BF612A"/>
    <w:rsid w:val="00BF613A"/>
    <w:rsid w:val="00BF62B6"/>
    <w:rsid w:val="00BF78FB"/>
    <w:rsid w:val="00C01691"/>
    <w:rsid w:val="00C0190C"/>
    <w:rsid w:val="00C01F70"/>
    <w:rsid w:val="00C024A3"/>
    <w:rsid w:val="00C03443"/>
    <w:rsid w:val="00C03D7A"/>
    <w:rsid w:val="00C05204"/>
    <w:rsid w:val="00C06477"/>
    <w:rsid w:val="00C07133"/>
    <w:rsid w:val="00C07291"/>
    <w:rsid w:val="00C1123D"/>
    <w:rsid w:val="00C11B86"/>
    <w:rsid w:val="00C12883"/>
    <w:rsid w:val="00C133B6"/>
    <w:rsid w:val="00C13B00"/>
    <w:rsid w:val="00C140E4"/>
    <w:rsid w:val="00C15D45"/>
    <w:rsid w:val="00C160C4"/>
    <w:rsid w:val="00C1614B"/>
    <w:rsid w:val="00C17725"/>
    <w:rsid w:val="00C17FB4"/>
    <w:rsid w:val="00C2124E"/>
    <w:rsid w:val="00C21A5C"/>
    <w:rsid w:val="00C22316"/>
    <w:rsid w:val="00C22466"/>
    <w:rsid w:val="00C22553"/>
    <w:rsid w:val="00C2261B"/>
    <w:rsid w:val="00C2262A"/>
    <w:rsid w:val="00C22C44"/>
    <w:rsid w:val="00C239BA"/>
    <w:rsid w:val="00C23EEE"/>
    <w:rsid w:val="00C243F6"/>
    <w:rsid w:val="00C258C6"/>
    <w:rsid w:val="00C260E6"/>
    <w:rsid w:val="00C26AE0"/>
    <w:rsid w:val="00C30C4B"/>
    <w:rsid w:val="00C32135"/>
    <w:rsid w:val="00C32642"/>
    <w:rsid w:val="00C344B7"/>
    <w:rsid w:val="00C35EC9"/>
    <w:rsid w:val="00C3777D"/>
    <w:rsid w:val="00C40B1B"/>
    <w:rsid w:val="00C416C9"/>
    <w:rsid w:val="00C42B74"/>
    <w:rsid w:val="00C42EC9"/>
    <w:rsid w:val="00C44549"/>
    <w:rsid w:val="00C5021A"/>
    <w:rsid w:val="00C52135"/>
    <w:rsid w:val="00C5483A"/>
    <w:rsid w:val="00C55266"/>
    <w:rsid w:val="00C559F3"/>
    <w:rsid w:val="00C57218"/>
    <w:rsid w:val="00C60688"/>
    <w:rsid w:val="00C60EBA"/>
    <w:rsid w:val="00C6103A"/>
    <w:rsid w:val="00C61666"/>
    <w:rsid w:val="00C621F3"/>
    <w:rsid w:val="00C6266C"/>
    <w:rsid w:val="00C62D7F"/>
    <w:rsid w:val="00C634C3"/>
    <w:rsid w:val="00C67E87"/>
    <w:rsid w:val="00C706AD"/>
    <w:rsid w:val="00C7124A"/>
    <w:rsid w:val="00C7145B"/>
    <w:rsid w:val="00C7231F"/>
    <w:rsid w:val="00C737EF"/>
    <w:rsid w:val="00C7472D"/>
    <w:rsid w:val="00C81C08"/>
    <w:rsid w:val="00C82475"/>
    <w:rsid w:val="00C8262C"/>
    <w:rsid w:val="00C8264D"/>
    <w:rsid w:val="00C83837"/>
    <w:rsid w:val="00C850D7"/>
    <w:rsid w:val="00C901CB"/>
    <w:rsid w:val="00C90577"/>
    <w:rsid w:val="00C9127E"/>
    <w:rsid w:val="00C91A84"/>
    <w:rsid w:val="00C92050"/>
    <w:rsid w:val="00C92617"/>
    <w:rsid w:val="00C92E38"/>
    <w:rsid w:val="00C93510"/>
    <w:rsid w:val="00C950D4"/>
    <w:rsid w:val="00C959B8"/>
    <w:rsid w:val="00C9651D"/>
    <w:rsid w:val="00CA2B0E"/>
    <w:rsid w:val="00CA4DE7"/>
    <w:rsid w:val="00CB04B2"/>
    <w:rsid w:val="00CB0FD9"/>
    <w:rsid w:val="00CB113C"/>
    <w:rsid w:val="00CB2708"/>
    <w:rsid w:val="00CB429B"/>
    <w:rsid w:val="00CB46E4"/>
    <w:rsid w:val="00CB4DE4"/>
    <w:rsid w:val="00CB606A"/>
    <w:rsid w:val="00CB6630"/>
    <w:rsid w:val="00CB748B"/>
    <w:rsid w:val="00CC09D8"/>
    <w:rsid w:val="00CC0A11"/>
    <w:rsid w:val="00CC30F9"/>
    <w:rsid w:val="00CC43DD"/>
    <w:rsid w:val="00CD0030"/>
    <w:rsid w:val="00CD088F"/>
    <w:rsid w:val="00CD0CE0"/>
    <w:rsid w:val="00CD0E70"/>
    <w:rsid w:val="00CD3B34"/>
    <w:rsid w:val="00CE1C9D"/>
    <w:rsid w:val="00CE2CDC"/>
    <w:rsid w:val="00CE36B5"/>
    <w:rsid w:val="00CE576E"/>
    <w:rsid w:val="00CE57FF"/>
    <w:rsid w:val="00CE7A1F"/>
    <w:rsid w:val="00CF0647"/>
    <w:rsid w:val="00CF0897"/>
    <w:rsid w:val="00CF126D"/>
    <w:rsid w:val="00CF191A"/>
    <w:rsid w:val="00CF3DEF"/>
    <w:rsid w:val="00CF4487"/>
    <w:rsid w:val="00CF452B"/>
    <w:rsid w:val="00CF4C6B"/>
    <w:rsid w:val="00CF72A5"/>
    <w:rsid w:val="00CF7DFE"/>
    <w:rsid w:val="00D02740"/>
    <w:rsid w:val="00D047BD"/>
    <w:rsid w:val="00D05246"/>
    <w:rsid w:val="00D0565F"/>
    <w:rsid w:val="00D059EE"/>
    <w:rsid w:val="00D064CA"/>
    <w:rsid w:val="00D07764"/>
    <w:rsid w:val="00D07AAE"/>
    <w:rsid w:val="00D07B77"/>
    <w:rsid w:val="00D106B8"/>
    <w:rsid w:val="00D1078B"/>
    <w:rsid w:val="00D1145E"/>
    <w:rsid w:val="00D12A85"/>
    <w:rsid w:val="00D13BA8"/>
    <w:rsid w:val="00D14495"/>
    <w:rsid w:val="00D15095"/>
    <w:rsid w:val="00D160B0"/>
    <w:rsid w:val="00D16383"/>
    <w:rsid w:val="00D1673E"/>
    <w:rsid w:val="00D202DE"/>
    <w:rsid w:val="00D203BE"/>
    <w:rsid w:val="00D207B5"/>
    <w:rsid w:val="00D20834"/>
    <w:rsid w:val="00D20B41"/>
    <w:rsid w:val="00D20BF3"/>
    <w:rsid w:val="00D20FAF"/>
    <w:rsid w:val="00D213BE"/>
    <w:rsid w:val="00D22FFD"/>
    <w:rsid w:val="00D238D5"/>
    <w:rsid w:val="00D2547D"/>
    <w:rsid w:val="00D260EC"/>
    <w:rsid w:val="00D266A5"/>
    <w:rsid w:val="00D270D2"/>
    <w:rsid w:val="00D3022B"/>
    <w:rsid w:val="00D31F05"/>
    <w:rsid w:val="00D32517"/>
    <w:rsid w:val="00D33400"/>
    <w:rsid w:val="00D34787"/>
    <w:rsid w:val="00D35295"/>
    <w:rsid w:val="00D440FF"/>
    <w:rsid w:val="00D4463A"/>
    <w:rsid w:val="00D4577D"/>
    <w:rsid w:val="00D45A04"/>
    <w:rsid w:val="00D45EDD"/>
    <w:rsid w:val="00D46F10"/>
    <w:rsid w:val="00D4789C"/>
    <w:rsid w:val="00D47EB0"/>
    <w:rsid w:val="00D5047A"/>
    <w:rsid w:val="00D5054E"/>
    <w:rsid w:val="00D51652"/>
    <w:rsid w:val="00D51A52"/>
    <w:rsid w:val="00D5278A"/>
    <w:rsid w:val="00D5331B"/>
    <w:rsid w:val="00D549F9"/>
    <w:rsid w:val="00D559B7"/>
    <w:rsid w:val="00D55B5C"/>
    <w:rsid w:val="00D5613D"/>
    <w:rsid w:val="00D562EC"/>
    <w:rsid w:val="00D5674B"/>
    <w:rsid w:val="00D61F4D"/>
    <w:rsid w:val="00D62BDE"/>
    <w:rsid w:val="00D6372E"/>
    <w:rsid w:val="00D64754"/>
    <w:rsid w:val="00D66F66"/>
    <w:rsid w:val="00D67F8D"/>
    <w:rsid w:val="00D735CB"/>
    <w:rsid w:val="00D7364B"/>
    <w:rsid w:val="00D73EEC"/>
    <w:rsid w:val="00D75407"/>
    <w:rsid w:val="00D7610F"/>
    <w:rsid w:val="00D77948"/>
    <w:rsid w:val="00D807E6"/>
    <w:rsid w:val="00D80855"/>
    <w:rsid w:val="00D83A53"/>
    <w:rsid w:val="00D83CC4"/>
    <w:rsid w:val="00D8662A"/>
    <w:rsid w:val="00D917EB"/>
    <w:rsid w:val="00D93855"/>
    <w:rsid w:val="00D94367"/>
    <w:rsid w:val="00D96996"/>
    <w:rsid w:val="00D97F6C"/>
    <w:rsid w:val="00DA1E37"/>
    <w:rsid w:val="00DA235C"/>
    <w:rsid w:val="00DA3019"/>
    <w:rsid w:val="00DA3677"/>
    <w:rsid w:val="00DA4FD8"/>
    <w:rsid w:val="00DA4FE8"/>
    <w:rsid w:val="00DA55BB"/>
    <w:rsid w:val="00DA594D"/>
    <w:rsid w:val="00DA6177"/>
    <w:rsid w:val="00DA619E"/>
    <w:rsid w:val="00DA774C"/>
    <w:rsid w:val="00DA79CD"/>
    <w:rsid w:val="00DA7D19"/>
    <w:rsid w:val="00DB0F05"/>
    <w:rsid w:val="00DB1869"/>
    <w:rsid w:val="00DB373B"/>
    <w:rsid w:val="00DB51FB"/>
    <w:rsid w:val="00DB5207"/>
    <w:rsid w:val="00DB5837"/>
    <w:rsid w:val="00DB6580"/>
    <w:rsid w:val="00DC0B26"/>
    <w:rsid w:val="00DC1CA5"/>
    <w:rsid w:val="00DC28A3"/>
    <w:rsid w:val="00DC32AB"/>
    <w:rsid w:val="00DC4F89"/>
    <w:rsid w:val="00DC57D6"/>
    <w:rsid w:val="00DC65EE"/>
    <w:rsid w:val="00DC6B80"/>
    <w:rsid w:val="00DC73BE"/>
    <w:rsid w:val="00DC7830"/>
    <w:rsid w:val="00DD1A82"/>
    <w:rsid w:val="00DD1AE3"/>
    <w:rsid w:val="00DD3934"/>
    <w:rsid w:val="00DD45B0"/>
    <w:rsid w:val="00DD4691"/>
    <w:rsid w:val="00DD4E65"/>
    <w:rsid w:val="00DD50DC"/>
    <w:rsid w:val="00DD51E2"/>
    <w:rsid w:val="00DD6200"/>
    <w:rsid w:val="00DD672E"/>
    <w:rsid w:val="00DD7F8F"/>
    <w:rsid w:val="00DE0AE9"/>
    <w:rsid w:val="00DE3354"/>
    <w:rsid w:val="00DE46D7"/>
    <w:rsid w:val="00DE497D"/>
    <w:rsid w:val="00DE5540"/>
    <w:rsid w:val="00DE5F71"/>
    <w:rsid w:val="00DE666B"/>
    <w:rsid w:val="00DE6817"/>
    <w:rsid w:val="00DE6895"/>
    <w:rsid w:val="00DE7BCB"/>
    <w:rsid w:val="00DF0E41"/>
    <w:rsid w:val="00DF1CB7"/>
    <w:rsid w:val="00DF2338"/>
    <w:rsid w:val="00DF434F"/>
    <w:rsid w:val="00DF4D9D"/>
    <w:rsid w:val="00DF5A02"/>
    <w:rsid w:val="00DF5F6B"/>
    <w:rsid w:val="00DF633C"/>
    <w:rsid w:val="00DF74FD"/>
    <w:rsid w:val="00DF7762"/>
    <w:rsid w:val="00E00B86"/>
    <w:rsid w:val="00E00CA2"/>
    <w:rsid w:val="00E0114B"/>
    <w:rsid w:val="00E01BB0"/>
    <w:rsid w:val="00E02235"/>
    <w:rsid w:val="00E02573"/>
    <w:rsid w:val="00E027D9"/>
    <w:rsid w:val="00E029BB"/>
    <w:rsid w:val="00E02A46"/>
    <w:rsid w:val="00E02AF1"/>
    <w:rsid w:val="00E04570"/>
    <w:rsid w:val="00E067A1"/>
    <w:rsid w:val="00E07110"/>
    <w:rsid w:val="00E07676"/>
    <w:rsid w:val="00E11FCE"/>
    <w:rsid w:val="00E12357"/>
    <w:rsid w:val="00E1250E"/>
    <w:rsid w:val="00E1284D"/>
    <w:rsid w:val="00E129BB"/>
    <w:rsid w:val="00E13018"/>
    <w:rsid w:val="00E144AE"/>
    <w:rsid w:val="00E201BD"/>
    <w:rsid w:val="00E207DF"/>
    <w:rsid w:val="00E20D0A"/>
    <w:rsid w:val="00E21B55"/>
    <w:rsid w:val="00E24D1D"/>
    <w:rsid w:val="00E25942"/>
    <w:rsid w:val="00E26247"/>
    <w:rsid w:val="00E266F3"/>
    <w:rsid w:val="00E339C4"/>
    <w:rsid w:val="00E33E3E"/>
    <w:rsid w:val="00E35197"/>
    <w:rsid w:val="00E35FCE"/>
    <w:rsid w:val="00E371A4"/>
    <w:rsid w:val="00E37ABC"/>
    <w:rsid w:val="00E41B8E"/>
    <w:rsid w:val="00E42AE8"/>
    <w:rsid w:val="00E42ECA"/>
    <w:rsid w:val="00E43293"/>
    <w:rsid w:val="00E43D7E"/>
    <w:rsid w:val="00E45B93"/>
    <w:rsid w:val="00E47951"/>
    <w:rsid w:val="00E510B7"/>
    <w:rsid w:val="00E52A01"/>
    <w:rsid w:val="00E52C81"/>
    <w:rsid w:val="00E52CF0"/>
    <w:rsid w:val="00E5368A"/>
    <w:rsid w:val="00E53CEE"/>
    <w:rsid w:val="00E5481F"/>
    <w:rsid w:val="00E57269"/>
    <w:rsid w:val="00E575F2"/>
    <w:rsid w:val="00E62F28"/>
    <w:rsid w:val="00E66116"/>
    <w:rsid w:val="00E662AC"/>
    <w:rsid w:val="00E6663D"/>
    <w:rsid w:val="00E67C87"/>
    <w:rsid w:val="00E74118"/>
    <w:rsid w:val="00E75078"/>
    <w:rsid w:val="00E75907"/>
    <w:rsid w:val="00E7664E"/>
    <w:rsid w:val="00E772CB"/>
    <w:rsid w:val="00E80A0C"/>
    <w:rsid w:val="00E83A4D"/>
    <w:rsid w:val="00E83B95"/>
    <w:rsid w:val="00E83F8A"/>
    <w:rsid w:val="00E8410E"/>
    <w:rsid w:val="00E852F1"/>
    <w:rsid w:val="00E86A1F"/>
    <w:rsid w:val="00E87035"/>
    <w:rsid w:val="00E901D1"/>
    <w:rsid w:val="00E90557"/>
    <w:rsid w:val="00E91B6E"/>
    <w:rsid w:val="00E9491E"/>
    <w:rsid w:val="00E95BFA"/>
    <w:rsid w:val="00E9643B"/>
    <w:rsid w:val="00E96A32"/>
    <w:rsid w:val="00E97D16"/>
    <w:rsid w:val="00EA0B4A"/>
    <w:rsid w:val="00EA0CE7"/>
    <w:rsid w:val="00EA0E12"/>
    <w:rsid w:val="00EA10FD"/>
    <w:rsid w:val="00EA121D"/>
    <w:rsid w:val="00EA14B4"/>
    <w:rsid w:val="00EA1CD8"/>
    <w:rsid w:val="00EA5ACA"/>
    <w:rsid w:val="00EA63AA"/>
    <w:rsid w:val="00EA6B91"/>
    <w:rsid w:val="00EB0958"/>
    <w:rsid w:val="00EB368D"/>
    <w:rsid w:val="00EB39FD"/>
    <w:rsid w:val="00EB414C"/>
    <w:rsid w:val="00EB6B4F"/>
    <w:rsid w:val="00EB76FD"/>
    <w:rsid w:val="00EC1721"/>
    <w:rsid w:val="00EC18CD"/>
    <w:rsid w:val="00EC1EBA"/>
    <w:rsid w:val="00EC2265"/>
    <w:rsid w:val="00EC2EA8"/>
    <w:rsid w:val="00EC3567"/>
    <w:rsid w:val="00EC3F1B"/>
    <w:rsid w:val="00EC4002"/>
    <w:rsid w:val="00EC467C"/>
    <w:rsid w:val="00EC4946"/>
    <w:rsid w:val="00EC71E9"/>
    <w:rsid w:val="00EC7ECA"/>
    <w:rsid w:val="00ED1E43"/>
    <w:rsid w:val="00ED2533"/>
    <w:rsid w:val="00ED4DDC"/>
    <w:rsid w:val="00ED66F7"/>
    <w:rsid w:val="00EE1DF7"/>
    <w:rsid w:val="00EE2410"/>
    <w:rsid w:val="00EE3269"/>
    <w:rsid w:val="00EE418A"/>
    <w:rsid w:val="00EE5AC6"/>
    <w:rsid w:val="00EE5EA1"/>
    <w:rsid w:val="00EE6358"/>
    <w:rsid w:val="00EE7730"/>
    <w:rsid w:val="00EF054C"/>
    <w:rsid w:val="00EF1D4B"/>
    <w:rsid w:val="00EF1D7E"/>
    <w:rsid w:val="00EF29EA"/>
    <w:rsid w:val="00EF3402"/>
    <w:rsid w:val="00EF57EF"/>
    <w:rsid w:val="00EF5A2D"/>
    <w:rsid w:val="00EF5FDB"/>
    <w:rsid w:val="00EF6B9B"/>
    <w:rsid w:val="00EF763C"/>
    <w:rsid w:val="00F00F7F"/>
    <w:rsid w:val="00F03F6F"/>
    <w:rsid w:val="00F06619"/>
    <w:rsid w:val="00F07B1A"/>
    <w:rsid w:val="00F10A4B"/>
    <w:rsid w:val="00F11192"/>
    <w:rsid w:val="00F11682"/>
    <w:rsid w:val="00F133CB"/>
    <w:rsid w:val="00F1392F"/>
    <w:rsid w:val="00F14D46"/>
    <w:rsid w:val="00F15737"/>
    <w:rsid w:val="00F17EAE"/>
    <w:rsid w:val="00F2084A"/>
    <w:rsid w:val="00F20DD2"/>
    <w:rsid w:val="00F2272C"/>
    <w:rsid w:val="00F2298C"/>
    <w:rsid w:val="00F22AB9"/>
    <w:rsid w:val="00F2323A"/>
    <w:rsid w:val="00F249C7"/>
    <w:rsid w:val="00F25897"/>
    <w:rsid w:val="00F2649B"/>
    <w:rsid w:val="00F2711C"/>
    <w:rsid w:val="00F3221E"/>
    <w:rsid w:val="00F32494"/>
    <w:rsid w:val="00F325EA"/>
    <w:rsid w:val="00F32F62"/>
    <w:rsid w:val="00F33840"/>
    <w:rsid w:val="00F33AD5"/>
    <w:rsid w:val="00F33F39"/>
    <w:rsid w:val="00F34FD1"/>
    <w:rsid w:val="00F362BB"/>
    <w:rsid w:val="00F363BE"/>
    <w:rsid w:val="00F3740B"/>
    <w:rsid w:val="00F377C9"/>
    <w:rsid w:val="00F37DE6"/>
    <w:rsid w:val="00F45E0B"/>
    <w:rsid w:val="00F4709E"/>
    <w:rsid w:val="00F47CB2"/>
    <w:rsid w:val="00F50703"/>
    <w:rsid w:val="00F50C9D"/>
    <w:rsid w:val="00F55B86"/>
    <w:rsid w:val="00F575B2"/>
    <w:rsid w:val="00F60D04"/>
    <w:rsid w:val="00F60EF4"/>
    <w:rsid w:val="00F62307"/>
    <w:rsid w:val="00F63BBB"/>
    <w:rsid w:val="00F64071"/>
    <w:rsid w:val="00F64492"/>
    <w:rsid w:val="00F64669"/>
    <w:rsid w:val="00F679F0"/>
    <w:rsid w:val="00F71017"/>
    <w:rsid w:val="00F7113C"/>
    <w:rsid w:val="00F71723"/>
    <w:rsid w:val="00F719EF"/>
    <w:rsid w:val="00F74EFA"/>
    <w:rsid w:val="00F75836"/>
    <w:rsid w:val="00F76898"/>
    <w:rsid w:val="00F772E3"/>
    <w:rsid w:val="00F77446"/>
    <w:rsid w:val="00F7759D"/>
    <w:rsid w:val="00F77F83"/>
    <w:rsid w:val="00F8023C"/>
    <w:rsid w:val="00F80D5A"/>
    <w:rsid w:val="00F81055"/>
    <w:rsid w:val="00F816B5"/>
    <w:rsid w:val="00F81B19"/>
    <w:rsid w:val="00F82570"/>
    <w:rsid w:val="00F82911"/>
    <w:rsid w:val="00F8582C"/>
    <w:rsid w:val="00F87118"/>
    <w:rsid w:val="00F873C7"/>
    <w:rsid w:val="00F907A4"/>
    <w:rsid w:val="00F91334"/>
    <w:rsid w:val="00F914C4"/>
    <w:rsid w:val="00F91729"/>
    <w:rsid w:val="00F91D5B"/>
    <w:rsid w:val="00F92122"/>
    <w:rsid w:val="00F94A74"/>
    <w:rsid w:val="00F94A8A"/>
    <w:rsid w:val="00F95118"/>
    <w:rsid w:val="00F967AC"/>
    <w:rsid w:val="00F96900"/>
    <w:rsid w:val="00F972D5"/>
    <w:rsid w:val="00F9786F"/>
    <w:rsid w:val="00F979EF"/>
    <w:rsid w:val="00FA00DD"/>
    <w:rsid w:val="00FA107F"/>
    <w:rsid w:val="00FA2FD4"/>
    <w:rsid w:val="00FA325F"/>
    <w:rsid w:val="00FA4353"/>
    <w:rsid w:val="00FA6AA8"/>
    <w:rsid w:val="00FA70C1"/>
    <w:rsid w:val="00FA79F7"/>
    <w:rsid w:val="00FB0A33"/>
    <w:rsid w:val="00FB12C2"/>
    <w:rsid w:val="00FB1BD8"/>
    <w:rsid w:val="00FB281E"/>
    <w:rsid w:val="00FB2A5C"/>
    <w:rsid w:val="00FB2E1A"/>
    <w:rsid w:val="00FB2ECA"/>
    <w:rsid w:val="00FB3A6F"/>
    <w:rsid w:val="00FB424D"/>
    <w:rsid w:val="00FB546E"/>
    <w:rsid w:val="00FB5EE7"/>
    <w:rsid w:val="00FB613A"/>
    <w:rsid w:val="00FB69BA"/>
    <w:rsid w:val="00FB6D71"/>
    <w:rsid w:val="00FC036E"/>
    <w:rsid w:val="00FC1028"/>
    <w:rsid w:val="00FC11DE"/>
    <w:rsid w:val="00FC14D2"/>
    <w:rsid w:val="00FC15E3"/>
    <w:rsid w:val="00FC2875"/>
    <w:rsid w:val="00FC2917"/>
    <w:rsid w:val="00FC350D"/>
    <w:rsid w:val="00FD08BE"/>
    <w:rsid w:val="00FD0A1A"/>
    <w:rsid w:val="00FD0CAE"/>
    <w:rsid w:val="00FD176A"/>
    <w:rsid w:val="00FD22FC"/>
    <w:rsid w:val="00FD2A1B"/>
    <w:rsid w:val="00FD3472"/>
    <w:rsid w:val="00FD42A1"/>
    <w:rsid w:val="00FD5D06"/>
    <w:rsid w:val="00FD66BC"/>
    <w:rsid w:val="00FD6A93"/>
    <w:rsid w:val="00FE13B9"/>
    <w:rsid w:val="00FE1BBF"/>
    <w:rsid w:val="00FE1F05"/>
    <w:rsid w:val="00FE3E5E"/>
    <w:rsid w:val="00FE3FE9"/>
    <w:rsid w:val="00FE4038"/>
    <w:rsid w:val="00FE4DBB"/>
    <w:rsid w:val="00FE760E"/>
    <w:rsid w:val="00FE7E9A"/>
    <w:rsid w:val="00FF012F"/>
    <w:rsid w:val="00FF0B79"/>
    <w:rsid w:val="00FF139E"/>
    <w:rsid w:val="00FF2628"/>
    <w:rsid w:val="00FF28A5"/>
    <w:rsid w:val="00FF32EC"/>
    <w:rsid w:val="00FF53CC"/>
    <w:rsid w:val="00FF547B"/>
    <w:rsid w:val="00FF642F"/>
    <w:rsid w:val="00FF6C65"/>
    <w:rsid w:val="00FF7850"/>
    <w:rsid w:val="00FF7ACF"/>
    <w:rsid w:val="00FF7E94"/>
    <w:rsid w:val="5EEB70D3"/>
    <w:rsid w:val="6BB47E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46440B"/>
  <w15:chartTrackingRefBased/>
  <w15:docId w15:val="{AFC0A946-E9C5-4BD6-BC94-15B98AC57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8971E1"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E32D91"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8971E1"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341D8B"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341D8B"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8971E1"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E32D91"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8971E1" w:themeColor="accent5"/>
    </w:rPr>
  </w:style>
  <w:style w:type="character" w:customStyle="1" w:styleId="FooterChar">
    <w:name w:val="Footer Char"/>
    <w:basedOn w:val="DefaultParagraphFont"/>
    <w:link w:val="Footer"/>
    <w:uiPriority w:val="99"/>
    <w:rPr>
      <w:color w:val="8971E1"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8971E1"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8971E1"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8971E1" w:themeColor="accent5"/>
        <w:bottom w:val="single" w:sz="8" w:space="0" w:color="8971E1"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8971E1" w:themeColor="accent5"/>
        <w:left w:val="single" w:sz="4" w:space="0" w:color="8971E1" w:themeColor="accent5"/>
        <w:bottom w:val="single" w:sz="4" w:space="0" w:color="8971E1" w:themeColor="accent5"/>
        <w:right w:val="single" w:sz="4" w:space="0" w:color="8971E1"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8971E1"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341D8B"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341D8B" w:themeColor="accent5" w:themeShade="80"/>
    </w:rPr>
  </w:style>
  <w:style w:type="paragraph" w:styleId="ListParagraph">
    <w:name w:val="List Paragraph"/>
    <w:basedOn w:val="Normal"/>
    <w:uiPriority w:val="34"/>
    <w:semiHidden/>
    <w:qFormat/>
    <w:rsid w:val="000B5AB3"/>
    <w:pPr>
      <w:ind w:left="720"/>
      <w:contextualSpacing/>
    </w:pPr>
  </w:style>
  <w:style w:type="paragraph" w:styleId="BalloonText">
    <w:name w:val="Balloon Text"/>
    <w:basedOn w:val="Normal"/>
    <w:link w:val="BalloonTextChar"/>
    <w:uiPriority w:val="99"/>
    <w:semiHidden/>
    <w:unhideWhenUsed/>
    <w:rsid w:val="0014102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02D"/>
    <w:rPr>
      <w:rFonts w:ascii="Segoe UI" w:hAnsi="Segoe UI" w:cs="Segoe UI"/>
      <w:sz w:val="18"/>
      <w:szCs w:val="18"/>
    </w:rPr>
  </w:style>
  <w:style w:type="character" w:styleId="Hyperlink">
    <w:name w:val="Hyperlink"/>
    <w:basedOn w:val="DefaultParagraphFont"/>
    <w:uiPriority w:val="99"/>
    <w:unhideWhenUsed/>
    <w:rPr>
      <w:color w:val="6B9F25" w:themeColor="hyperlink"/>
      <w:u w:val="single"/>
    </w:rPr>
  </w:style>
  <w:style w:type="paragraph" w:customStyle="1" w:styleId="Default">
    <w:name w:val="Default"/>
    <w:rsid w:val="0067485C"/>
    <w:pPr>
      <w:autoSpaceDE w:val="0"/>
      <w:autoSpaceDN w:val="0"/>
      <w:adjustRightInd w:val="0"/>
      <w:spacing w:before="0" w:after="0" w:line="240" w:lineRule="auto"/>
      <w:ind w:left="0" w:right="0"/>
    </w:pPr>
    <w:rPr>
      <w:rFonts w:ascii="Times New Roman" w:hAnsi="Times New Roman" w:cs="Times New Roman"/>
      <w:color w:val="000000"/>
      <w:sz w:val="24"/>
      <w:szCs w:val="24"/>
    </w:rPr>
  </w:style>
  <w:style w:type="paragraph" w:styleId="NormalWeb">
    <w:name w:val="Normal (Web)"/>
    <w:basedOn w:val="Normal"/>
    <w:uiPriority w:val="99"/>
    <w:unhideWhenUsed/>
    <w:rsid w:val="003357D4"/>
    <w:pPr>
      <w:spacing w:before="100" w:beforeAutospacing="1" w:after="100" w:afterAutospacing="1" w:line="240" w:lineRule="auto"/>
      <w:ind w:left="0" w:right="0"/>
    </w:pPr>
    <w:rPr>
      <w:rFonts w:ascii="Times New Roman" w:eastAsia="Times New Roman" w:hAnsi="Times New Roman" w:cs="Times New Roman"/>
      <w:color w:val="auto"/>
      <w:sz w:val="24"/>
      <w:szCs w:val="24"/>
    </w:rPr>
  </w:style>
  <w:style w:type="paragraph" w:customStyle="1" w:styleId="xmsonormal">
    <w:name w:val="x_msonormal"/>
    <w:basedOn w:val="Normal"/>
    <w:rsid w:val="00CB748B"/>
    <w:pPr>
      <w:spacing w:before="100" w:beforeAutospacing="1" w:after="100" w:afterAutospacing="1" w:line="240" w:lineRule="auto"/>
      <w:ind w:left="0" w:right="0"/>
    </w:pPr>
    <w:rPr>
      <w:rFonts w:ascii="Times New Roman" w:eastAsia="Times New Roman" w:hAnsi="Times New Roman" w:cs="Times New Roman"/>
      <w:color w:val="auto"/>
      <w:sz w:val="24"/>
      <w:szCs w:val="24"/>
    </w:rPr>
  </w:style>
  <w:style w:type="character" w:styleId="UnresolvedMention">
    <w:name w:val="Unresolved Mention"/>
    <w:basedOn w:val="DefaultParagraphFont"/>
    <w:uiPriority w:val="99"/>
    <w:semiHidden/>
    <w:unhideWhenUsed/>
    <w:rsid w:val="00BE4C8F"/>
    <w:rPr>
      <w:color w:val="605E5C"/>
      <w:shd w:val="clear" w:color="auto" w:fill="E1DFDD"/>
    </w:rPr>
  </w:style>
  <w:style w:type="character" w:styleId="FollowedHyperlink">
    <w:name w:val="FollowedHyperlink"/>
    <w:basedOn w:val="DefaultParagraphFont"/>
    <w:uiPriority w:val="99"/>
    <w:semiHidden/>
    <w:unhideWhenUsed/>
    <w:rsid w:val="007F6448"/>
    <w:rPr>
      <w:color w:val="8C8C8C" w:themeColor="followedHyperlink"/>
      <w:u w:val="single"/>
    </w:rPr>
  </w:style>
  <w:style w:type="character" w:styleId="Strong">
    <w:name w:val="Strong"/>
    <w:basedOn w:val="DefaultParagraphFont"/>
    <w:uiPriority w:val="22"/>
    <w:qFormat/>
    <w:rsid w:val="001365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3463">
      <w:bodyDiv w:val="1"/>
      <w:marLeft w:val="0"/>
      <w:marRight w:val="0"/>
      <w:marTop w:val="0"/>
      <w:marBottom w:val="0"/>
      <w:divBdr>
        <w:top w:val="none" w:sz="0" w:space="0" w:color="auto"/>
        <w:left w:val="none" w:sz="0" w:space="0" w:color="auto"/>
        <w:bottom w:val="none" w:sz="0" w:space="0" w:color="auto"/>
        <w:right w:val="none" w:sz="0" w:space="0" w:color="auto"/>
      </w:divBdr>
      <w:divsChild>
        <w:div w:id="503129451">
          <w:marLeft w:val="0"/>
          <w:marRight w:val="0"/>
          <w:marTop w:val="0"/>
          <w:marBottom w:val="0"/>
          <w:divBdr>
            <w:top w:val="none" w:sz="0" w:space="0" w:color="auto"/>
            <w:left w:val="none" w:sz="0" w:space="0" w:color="auto"/>
            <w:bottom w:val="none" w:sz="0" w:space="0" w:color="auto"/>
            <w:right w:val="none" w:sz="0" w:space="0" w:color="auto"/>
          </w:divBdr>
          <w:divsChild>
            <w:div w:id="1052802778">
              <w:marLeft w:val="0"/>
              <w:marRight w:val="0"/>
              <w:marTop w:val="0"/>
              <w:marBottom w:val="0"/>
              <w:divBdr>
                <w:top w:val="none" w:sz="0" w:space="0" w:color="auto"/>
                <w:left w:val="none" w:sz="0" w:space="0" w:color="auto"/>
                <w:bottom w:val="none" w:sz="0" w:space="0" w:color="auto"/>
                <w:right w:val="none" w:sz="0" w:space="0" w:color="auto"/>
              </w:divBdr>
              <w:divsChild>
                <w:div w:id="560487592">
                  <w:marLeft w:val="0"/>
                  <w:marRight w:val="0"/>
                  <w:marTop w:val="0"/>
                  <w:marBottom w:val="0"/>
                  <w:divBdr>
                    <w:top w:val="none" w:sz="0" w:space="0" w:color="auto"/>
                    <w:left w:val="none" w:sz="0" w:space="0" w:color="auto"/>
                    <w:bottom w:val="none" w:sz="0" w:space="0" w:color="auto"/>
                    <w:right w:val="none" w:sz="0" w:space="0" w:color="auto"/>
                  </w:divBdr>
                  <w:divsChild>
                    <w:div w:id="1727097808">
                      <w:marLeft w:val="0"/>
                      <w:marRight w:val="0"/>
                      <w:marTop w:val="0"/>
                      <w:marBottom w:val="450"/>
                      <w:divBdr>
                        <w:top w:val="none" w:sz="0" w:space="0" w:color="auto"/>
                        <w:left w:val="none" w:sz="0" w:space="0" w:color="auto"/>
                        <w:bottom w:val="none" w:sz="0" w:space="0" w:color="auto"/>
                        <w:right w:val="none" w:sz="0" w:space="0" w:color="auto"/>
                      </w:divBdr>
                      <w:divsChild>
                        <w:div w:id="181558238">
                          <w:marLeft w:val="0"/>
                          <w:marRight w:val="0"/>
                          <w:marTop w:val="0"/>
                          <w:marBottom w:val="0"/>
                          <w:divBdr>
                            <w:top w:val="none" w:sz="0" w:space="0" w:color="auto"/>
                            <w:left w:val="none" w:sz="0" w:space="0" w:color="auto"/>
                            <w:bottom w:val="none" w:sz="0" w:space="0" w:color="auto"/>
                            <w:right w:val="none" w:sz="0" w:space="0" w:color="auto"/>
                          </w:divBdr>
                          <w:divsChild>
                            <w:div w:id="138545486">
                              <w:marLeft w:val="0"/>
                              <w:marRight w:val="0"/>
                              <w:marTop w:val="0"/>
                              <w:marBottom w:val="0"/>
                              <w:divBdr>
                                <w:top w:val="none" w:sz="0" w:space="0" w:color="auto"/>
                                <w:left w:val="none" w:sz="0" w:space="0" w:color="auto"/>
                                <w:bottom w:val="none" w:sz="0" w:space="0" w:color="auto"/>
                                <w:right w:val="none" w:sz="0" w:space="0" w:color="auto"/>
                              </w:divBdr>
                              <w:divsChild>
                                <w:div w:id="933779172">
                                  <w:marLeft w:val="0"/>
                                  <w:marRight w:val="0"/>
                                  <w:marTop w:val="0"/>
                                  <w:marBottom w:val="0"/>
                                  <w:divBdr>
                                    <w:top w:val="none" w:sz="0" w:space="0" w:color="auto"/>
                                    <w:left w:val="none" w:sz="0" w:space="0" w:color="auto"/>
                                    <w:bottom w:val="none" w:sz="0" w:space="0" w:color="auto"/>
                                    <w:right w:val="none" w:sz="0" w:space="0" w:color="auto"/>
                                  </w:divBdr>
                                  <w:divsChild>
                                    <w:div w:id="576289362">
                                      <w:marLeft w:val="0"/>
                                      <w:marRight w:val="0"/>
                                      <w:marTop w:val="0"/>
                                      <w:marBottom w:val="0"/>
                                      <w:divBdr>
                                        <w:top w:val="none" w:sz="0" w:space="0" w:color="auto"/>
                                        <w:left w:val="none" w:sz="0" w:space="0" w:color="auto"/>
                                        <w:bottom w:val="none" w:sz="0" w:space="0" w:color="auto"/>
                                        <w:right w:val="none" w:sz="0" w:space="0" w:color="auto"/>
                                      </w:divBdr>
                                      <w:divsChild>
                                        <w:div w:id="1378356346">
                                          <w:marLeft w:val="0"/>
                                          <w:marRight w:val="0"/>
                                          <w:marTop w:val="0"/>
                                          <w:marBottom w:val="0"/>
                                          <w:divBdr>
                                            <w:top w:val="none" w:sz="0" w:space="0" w:color="auto"/>
                                            <w:left w:val="none" w:sz="0" w:space="0" w:color="auto"/>
                                            <w:bottom w:val="none" w:sz="0" w:space="0" w:color="auto"/>
                                            <w:right w:val="none" w:sz="0" w:space="0" w:color="auto"/>
                                          </w:divBdr>
                                          <w:divsChild>
                                            <w:div w:id="1513955626">
                                              <w:marLeft w:val="0"/>
                                              <w:marRight w:val="0"/>
                                              <w:marTop w:val="0"/>
                                              <w:marBottom w:val="0"/>
                                              <w:divBdr>
                                                <w:top w:val="none" w:sz="0" w:space="0" w:color="auto"/>
                                                <w:left w:val="none" w:sz="0" w:space="0" w:color="auto"/>
                                                <w:bottom w:val="none" w:sz="0" w:space="0" w:color="auto"/>
                                                <w:right w:val="none" w:sz="0" w:space="0" w:color="auto"/>
                                              </w:divBdr>
                                              <w:divsChild>
                                                <w:div w:id="77793963">
                                                  <w:marLeft w:val="0"/>
                                                  <w:marRight w:val="0"/>
                                                  <w:marTop w:val="0"/>
                                                  <w:marBottom w:val="0"/>
                                                  <w:divBdr>
                                                    <w:top w:val="none" w:sz="0" w:space="0" w:color="auto"/>
                                                    <w:left w:val="none" w:sz="0" w:space="0" w:color="auto"/>
                                                    <w:bottom w:val="none" w:sz="0" w:space="0" w:color="auto"/>
                                                    <w:right w:val="none" w:sz="0" w:space="0" w:color="auto"/>
                                                  </w:divBdr>
                                                  <w:divsChild>
                                                    <w:div w:id="95945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959760">
      <w:bodyDiv w:val="1"/>
      <w:marLeft w:val="0"/>
      <w:marRight w:val="0"/>
      <w:marTop w:val="0"/>
      <w:marBottom w:val="0"/>
      <w:divBdr>
        <w:top w:val="none" w:sz="0" w:space="0" w:color="auto"/>
        <w:left w:val="none" w:sz="0" w:space="0" w:color="auto"/>
        <w:bottom w:val="none" w:sz="0" w:space="0" w:color="auto"/>
        <w:right w:val="none" w:sz="0" w:space="0" w:color="auto"/>
      </w:divBdr>
    </w:div>
    <w:div w:id="108400947">
      <w:bodyDiv w:val="1"/>
      <w:marLeft w:val="0"/>
      <w:marRight w:val="0"/>
      <w:marTop w:val="0"/>
      <w:marBottom w:val="0"/>
      <w:divBdr>
        <w:top w:val="none" w:sz="0" w:space="0" w:color="auto"/>
        <w:left w:val="none" w:sz="0" w:space="0" w:color="auto"/>
        <w:bottom w:val="none" w:sz="0" w:space="0" w:color="auto"/>
        <w:right w:val="none" w:sz="0" w:space="0" w:color="auto"/>
      </w:divBdr>
    </w:div>
    <w:div w:id="217087976">
      <w:bodyDiv w:val="1"/>
      <w:marLeft w:val="0"/>
      <w:marRight w:val="0"/>
      <w:marTop w:val="0"/>
      <w:marBottom w:val="0"/>
      <w:divBdr>
        <w:top w:val="none" w:sz="0" w:space="0" w:color="auto"/>
        <w:left w:val="none" w:sz="0" w:space="0" w:color="auto"/>
        <w:bottom w:val="none" w:sz="0" w:space="0" w:color="auto"/>
        <w:right w:val="none" w:sz="0" w:space="0" w:color="auto"/>
      </w:divBdr>
    </w:div>
    <w:div w:id="265500865">
      <w:bodyDiv w:val="1"/>
      <w:marLeft w:val="0"/>
      <w:marRight w:val="0"/>
      <w:marTop w:val="0"/>
      <w:marBottom w:val="0"/>
      <w:divBdr>
        <w:top w:val="none" w:sz="0" w:space="0" w:color="auto"/>
        <w:left w:val="none" w:sz="0" w:space="0" w:color="auto"/>
        <w:bottom w:val="none" w:sz="0" w:space="0" w:color="auto"/>
        <w:right w:val="none" w:sz="0" w:space="0" w:color="auto"/>
      </w:divBdr>
    </w:div>
    <w:div w:id="276521890">
      <w:bodyDiv w:val="1"/>
      <w:marLeft w:val="0"/>
      <w:marRight w:val="0"/>
      <w:marTop w:val="0"/>
      <w:marBottom w:val="0"/>
      <w:divBdr>
        <w:top w:val="none" w:sz="0" w:space="0" w:color="auto"/>
        <w:left w:val="none" w:sz="0" w:space="0" w:color="auto"/>
        <w:bottom w:val="none" w:sz="0" w:space="0" w:color="auto"/>
        <w:right w:val="none" w:sz="0" w:space="0" w:color="auto"/>
      </w:divBdr>
    </w:div>
    <w:div w:id="339354405">
      <w:bodyDiv w:val="1"/>
      <w:marLeft w:val="0"/>
      <w:marRight w:val="0"/>
      <w:marTop w:val="0"/>
      <w:marBottom w:val="0"/>
      <w:divBdr>
        <w:top w:val="none" w:sz="0" w:space="0" w:color="auto"/>
        <w:left w:val="none" w:sz="0" w:space="0" w:color="auto"/>
        <w:bottom w:val="none" w:sz="0" w:space="0" w:color="auto"/>
        <w:right w:val="none" w:sz="0" w:space="0" w:color="auto"/>
      </w:divBdr>
    </w:div>
    <w:div w:id="342632970">
      <w:bodyDiv w:val="1"/>
      <w:marLeft w:val="0"/>
      <w:marRight w:val="0"/>
      <w:marTop w:val="0"/>
      <w:marBottom w:val="0"/>
      <w:divBdr>
        <w:top w:val="none" w:sz="0" w:space="0" w:color="auto"/>
        <w:left w:val="none" w:sz="0" w:space="0" w:color="auto"/>
        <w:bottom w:val="none" w:sz="0" w:space="0" w:color="auto"/>
        <w:right w:val="none" w:sz="0" w:space="0" w:color="auto"/>
      </w:divBdr>
    </w:div>
    <w:div w:id="346952711">
      <w:bodyDiv w:val="1"/>
      <w:marLeft w:val="0"/>
      <w:marRight w:val="0"/>
      <w:marTop w:val="0"/>
      <w:marBottom w:val="0"/>
      <w:divBdr>
        <w:top w:val="none" w:sz="0" w:space="0" w:color="auto"/>
        <w:left w:val="none" w:sz="0" w:space="0" w:color="auto"/>
        <w:bottom w:val="none" w:sz="0" w:space="0" w:color="auto"/>
        <w:right w:val="none" w:sz="0" w:space="0" w:color="auto"/>
      </w:divBdr>
      <w:divsChild>
        <w:div w:id="1322657439">
          <w:marLeft w:val="0"/>
          <w:marRight w:val="0"/>
          <w:marTop w:val="0"/>
          <w:marBottom w:val="0"/>
          <w:divBdr>
            <w:top w:val="none" w:sz="0" w:space="0" w:color="auto"/>
            <w:left w:val="none" w:sz="0" w:space="0" w:color="auto"/>
            <w:bottom w:val="none" w:sz="0" w:space="0" w:color="auto"/>
            <w:right w:val="none" w:sz="0" w:space="0" w:color="auto"/>
          </w:divBdr>
        </w:div>
        <w:div w:id="987830623">
          <w:marLeft w:val="0"/>
          <w:marRight w:val="0"/>
          <w:marTop w:val="0"/>
          <w:marBottom w:val="0"/>
          <w:divBdr>
            <w:top w:val="none" w:sz="0" w:space="0" w:color="auto"/>
            <w:left w:val="none" w:sz="0" w:space="0" w:color="auto"/>
            <w:bottom w:val="none" w:sz="0" w:space="0" w:color="auto"/>
            <w:right w:val="none" w:sz="0" w:space="0" w:color="auto"/>
          </w:divBdr>
        </w:div>
        <w:div w:id="1653875611">
          <w:marLeft w:val="0"/>
          <w:marRight w:val="0"/>
          <w:marTop w:val="0"/>
          <w:marBottom w:val="0"/>
          <w:divBdr>
            <w:top w:val="none" w:sz="0" w:space="0" w:color="auto"/>
            <w:left w:val="none" w:sz="0" w:space="0" w:color="auto"/>
            <w:bottom w:val="none" w:sz="0" w:space="0" w:color="auto"/>
            <w:right w:val="none" w:sz="0" w:space="0" w:color="auto"/>
          </w:divBdr>
        </w:div>
      </w:divsChild>
    </w:div>
    <w:div w:id="460850948">
      <w:bodyDiv w:val="1"/>
      <w:marLeft w:val="0"/>
      <w:marRight w:val="0"/>
      <w:marTop w:val="0"/>
      <w:marBottom w:val="0"/>
      <w:divBdr>
        <w:top w:val="none" w:sz="0" w:space="0" w:color="auto"/>
        <w:left w:val="none" w:sz="0" w:space="0" w:color="auto"/>
        <w:bottom w:val="none" w:sz="0" w:space="0" w:color="auto"/>
        <w:right w:val="none" w:sz="0" w:space="0" w:color="auto"/>
      </w:divBdr>
    </w:div>
    <w:div w:id="543099021">
      <w:bodyDiv w:val="1"/>
      <w:marLeft w:val="0"/>
      <w:marRight w:val="0"/>
      <w:marTop w:val="0"/>
      <w:marBottom w:val="0"/>
      <w:divBdr>
        <w:top w:val="none" w:sz="0" w:space="0" w:color="auto"/>
        <w:left w:val="none" w:sz="0" w:space="0" w:color="auto"/>
        <w:bottom w:val="none" w:sz="0" w:space="0" w:color="auto"/>
        <w:right w:val="none" w:sz="0" w:space="0" w:color="auto"/>
      </w:divBdr>
      <w:divsChild>
        <w:div w:id="174997646">
          <w:marLeft w:val="0"/>
          <w:marRight w:val="0"/>
          <w:marTop w:val="0"/>
          <w:marBottom w:val="0"/>
          <w:divBdr>
            <w:top w:val="none" w:sz="0" w:space="0" w:color="auto"/>
            <w:left w:val="none" w:sz="0" w:space="0" w:color="auto"/>
            <w:bottom w:val="none" w:sz="0" w:space="0" w:color="auto"/>
            <w:right w:val="none" w:sz="0" w:space="0" w:color="auto"/>
          </w:divBdr>
        </w:div>
        <w:div w:id="1213926785">
          <w:marLeft w:val="0"/>
          <w:marRight w:val="0"/>
          <w:marTop w:val="0"/>
          <w:marBottom w:val="0"/>
          <w:divBdr>
            <w:top w:val="none" w:sz="0" w:space="0" w:color="auto"/>
            <w:left w:val="none" w:sz="0" w:space="0" w:color="auto"/>
            <w:bottom w:val="none" w:sz="0" w:space="0" w:color="auto"/>
            <w:right w:val="none" w:sz="0" w:space="0" w:color="auto"/>
          </w:divBdr>
        </w:div>
      </w:divsChild>
    </w:div>
    <w:div w:id="612171917">
      <w:bodyDiv w:val="1"/>
      <w:marLeft w:val="0"/>
      <w:marRight w:val="0"/>
      <w:marTop w:val="0"/>
      <w:marBottom w:val="0"/>
      <w:divBdr>
        <w:top w:val="none" w:sz="0" w:space="0" w:color="auto"/>
        <w:left w:val="none" w:sz="0" w:space="0" w:color="auto"/>
        <w:bottom w:val="none" w:sz="0" w:space="0" w:color="auto"/>
        <w:right w:val="none" w:sz="0" w:space="0" w:color="auto"/>
      </w:divBdr>
    </w:div>
    <w:div w:id="615604192">
      <w:bodyDiv w:val="1"/>
      <w:marLeft w:val="0"/>
      <w:marRight w:val="0"/>
      <w:marTop w:val="0"/>
      <w:marBottom w:val="0"/>
      <w:divBdr>
        <w:top w:val="none" w:sz="0" w:space="0" w:color="auto"/>
        <w:left w:val="none" w:sz="0" w:space="0" w:color="auto"/>
        <w:bottom w:val="none" w:sz="0" w:space="0" w:color="auto"/>
        <w:right w:val="none" w:sz="0" w:space="0" w:color="auto"/>
      </w:divBdr>
      <w:divsChild>
        <w:div w:id="94716371">
          <w:marLeft w:val="0"/>
          <w:marRight w:val="0"/>
          <w:marTop w:val="0"/>
          <w:marBottom w:val="0"/>
          <w:divBdr>
            <w:top w:val="none" w:sz="0" w:space="0" w:color="auto"/>
            <w:left w:val="none" w:sz="0" w:space="0" w:color="auto"/>
            <w:bottom w:val="none" w:sz="0" w:space="0" w:color="auto"/>
            <w:right w:val="none" w:sz="0" w:space="0" w:color="auto"/>
          </w:divBdr>
        </w:div>
      </w:divsChild>
    </w:div>
    <w:div w:id="639923600">
      <w:bodyDiv w:val="1"/>
      <w:marLeft w:val="0"/>
      <w:marRight w:val="0"/>
      <w:marTop w:val="0"/>
      <w:marBottom w:val="0"/>
      <w:divBdr>
        <w:top w:val="none" w:sz="0" w:space="0" w:color="auto"/>
        <w:left w:val="none" w:sz="0" w:space="0" w:color="auto"/>
        <w:bottom w:val="none" w:sz="0" w:space="0" w:color="auto"/>
        <w:right w:val="none" w:sz="0" w:space="0" w:color="auto"/>
      </w:divBdr>
      <w:divsChild>
        <w:div w:id="1728871643">
          <w:marLeft w:val="0"/>
          <w:marRight w:val="0"/>
          <w:marTop w:val="0"/>
          <w:marBottom w:val="0"/>
          <w:divBdr>
            <w:top w:val="none" w:sz="0" w:space="0" w:color="auto"/>
            <w:left w:val="none" w:sz="0" w:space="0" w:color="auto"/>
            <w:bottom w:val="none" w:sz="0" w:space="0" w:color="auto"/>
            <w:right w:val="none" w:sz="0" w:space="0" w:color="auto"/>
          </w:divBdr>
        </w:div>
        <w:div w:id="402215297">
          <w:marLeft w:val="0"/>
          <w:marRight w:val="0"/>
          <w:marTop w:val="0"/>
          <w:marBottom w:val="0"/>
          <w:divBdr>
            <w:top w:val="none" w:sz="0" w:space="0" w:color="auto"/>
            <w:left w:val="none" w:sz="0" w:space="0" w:color="auto"/>
            <w:bottom w:val="none" w:sz="0" w:space="0" w:color="auto"/>
            <w:right w:val="none" w:sz="0" w:space="0" w:color="auto"/>
          </w:divBdr>
        </w:div>
      </w:divsChild>
    </w:div>
    <w:div w:id="715743977">
      <w:bodyDiv w:val="1"/>
      <w:marLeft w:val="0"/>
      <w:marRight w:val="0"/>
      <w:marTop w:val="0"/>
      <w:marBottom w:val="0"/>
      <w:divBdr>
        <w:top w:val="none" w:sz="0" w:space="0" w:color="auto"/>
        <w:left w:val="none" w:sz="0" w:space="0" w:color="auto"/>
        <w:bottom w:val="none" w:sz="0" w:space="0" w:color="auto"/>
        <w:right w:val="none" w:sz="0" w:space="0" w:color="auto"/>
      </w:divBdr>
    </w:div>
    <w:div w:id="765224770">
      <w:bodyDiv w:val="1"/>
      <w:marLeft w:val="0"/>
      <w:marRight w:val="0"/>
      <w:marTop w:val="0"/>
      <w:marBottom w:val="0"/>
      <w:divBdr>
        <w:top w:val="none" w:sz="0" w:space="0" w:color="auto"/>
        <w:left w:val="none" w:sz="0" w:space="0" w:color="auto"/>
        <w:bottom w:val="none" w:sz="0" w:space="0" w:color="auto"/>
        <w:right w:val="none" w:sz="0" w:space="0" w:color="auto"/>
      </w:divBdr>
    </w:div>
    <w:div w:id="870874036">
      <w:bodyDiv w:val="1"/>
      <w:marLeft w:val="0"/>
      <w:marRight w:val="0"/>
      <w:marTop w:val="0"/>
      <w:marBottom w:val="0"/>
      <w:divBdr>
        <w:top w:val="none" w:sz="0" w:space="0" w:color="auto"/>
        <w:left w:val="none" w:sz="0" w:space="0" w:color="auto"/>
        <w:bottom w:val="none" w:sz="0" w:space="0" w:color="auto"/>
        <w:right w:val="none" w:sz="0" w:space="0" w:color="auto"/>
      </w:divBdr>
    </w:div>
    <w:div w:id="883445628">
      <w:bodyDiv w:val="1"/>
      <w:marLeft w:val="0"/>
      <w:marRight w:val="0"/>
      <w:marTop w:val="0"/>
      <w:marBottom w:val="0"/>
      <w:divBdr>
        <w:top w:val="none" w:sz="0" w:space="0" w:color="auto"/>
        <w:left w:val="none" w:sz="0" w:space="0" w:color="auto"/>
        <w:bottom w:val="none" w:sz="0" w:space="0" w:color="auto"/>
        <w:right w:val="none" w:sz="0" w:space="0" w:color="auto"/>
      </w:divBdr>
      <w:divsChild>
        <w:div w:id="2071031500">
          <w:marLeft w:val="0"/>
          <w:marRight w:val="0"/>
          <w:marTop w:val="0"/>
          <w:marBottom w:val="0"/>
          <w:divBdr>
            <w:top w:val="none" w:sz="0" w:space="0" w:color="auto"/>
            <w:left w:val="none" w:sz="0" w:space="0" w:color="auto"/>
            <w:bottom w:val="none" w:sz="0" w:space="0" w:color="auto"/>
            <w:right w:val="none" w:sz="0" w:space="0" w:color="auto"/>
          </w:divBdr>
        </w:div>
      </w:divsChild>
    </w:div>
    <w:div w:id="1097362873">
      <w:bodyDiv w:val="1"/>
      <w:marLeft w:val="0"/>
      <w:marRight w:val="0"/>
      <w:marTop w:val="0"/>
      <w:marBottom w:val="0"/>
      <w:divBdr>
        <w:top w:val="none" w:sz="0" w:space="0" w:color="auto"/>
        <w:left w:val="none" w:sz="0" w:space="0" w:color="auto"/>
        <w:bottom w:val="none" w:sz="0" w:space="0" w:color="auto"/>
        <w:right w:val="none" w:sz="0" w:space="0" w:color="auto"/>
      </w:divBdr>
    </w:div>
    <w:div w:id="1132868524">
      <w:bodyDiv w:val="1"/>
      <w:marLeft w:val="0"/>
      <w:marRight w:val="0"/>
      <w:marTop w:val="0"/>
      <w:marBottom w:val="0"/>
      <w:divBdr>
        <w:top w:val="none" w:sz="0" w:space="0" w:color="auto"/>
        <w:left w:val="none" w:sz="0" w:space="0" w:color="auto"/>
        <w:bottom w:val="none" w:sz="0" w:space="0" w:color="auto"/>
        <w:right w:val="none" w:sz="0" w:space="0" w:color="auto"/>
      </w:divBdr>
      <w:divsChild>
        <w:div w:id="1576935251">
          <w:marLeft w:val="0"/>
          <w:marRight w:val="0"/>
          <w:marTop w:val="0"/>
          <w:marBottom w:val="0"/>
          <w:divBdr>
            <w:top w:val="none" w:sz="0" w:space="0" w:color="auto"/>
            <w:left w:val="none" w:sz="0" w:space="0" w:color="auto"/>
            <w:bottom w:val="none" w:sz="0" w:space="0" w:color="auto"/>
            <w:right w:val="none" w:sz="0" w:space="0" w:color="auto"/>
          </w:divBdr>
        </w:div>
        <w:div w:id="1100031127">
          <w:marLeft w:val="0"/>
          <w:marRight w:val="0"/>
          <w:marTop w:val="0"/>
          <w:marBottom w:val="0"/>
          <w:divBdr>
            <w:top w:val="none" w:sz="0" w:space="0" w:color="auto"/>
            <w:left w:val="none" w:sz="0" w:space="0" w:color="auto"/>
            <w:bottom w:val="none" w:sz="0" w:space="0" w:color="auto"/>
            <w:right w:val="none" w:sz="0" w:space="0" w:color="auto"/>
          </w:divBdr>
        </w:div>
        <w:div w:id="1317608961">
          <w:marLeft w:val="0"/>
          <w:marRight w:val="0"/>
          <w:marTop w:val="0"/>
          <w:marBottom w:val="0"/>
          <w:divBdr>
            <w:top w:val="none" w:sz="0" w:space="0" w:color="auto"/>
            <w:left w:val="none" w:sz="0" w:space="0" w:color="auto"/>
            <w:bottom w:val="none" w:sz="0" w:space="0" w:color="auto"/>
            <w:right w:val="none" w:sz="0" w:space="0" w:color="auto"/>
          </w:divBdr>
        </w:div>
        <w:div w:id="348651779">
          <w:marLeft w:val="0"/>
          <w:marRight w:val="0"/>
          <w:marTop w:val="0"/>
          <w:marBottom w:val="0"/>
          <w:divBdr>
            <w:top w:val="none" w:sz="0" w:space="0" w:color="auto"/>
            <w:left w:val="none" w:sz="0" w:space="0" w:color="auto"/>
            <w:bottom w:val="none" w:sz="0" w:space="0" w:color="auto"/>
            <w:right w:val="none" w:sz="0" w:space="0" w:color="auto"/>
          </w:divBdr>
        </w:div>
        <w:div w:id="1316226850">
          <w:marLeft w:val="0"/>
          <w:marRight w:val="0"/>
          <w:marTop w:val="0"/>
          <w:marBottom w:val="0"/>
          <w:divBdr>
            <w:top w:val="none" w:sz="0" w:space="0" w:color="auto"/>
            <w:left w:val="none" w:sz="0" w:space="0" w:color="auto"/>
            <w:bottom w:val="none" w:sz="0" w:space="0" w:color="auto"/>
            <w:right w:val="none" w:sz="0" w:space="0" w:color="auto"/>
          </w:divBdr>
        </w:div>
        <w:div w:id="555043042">
          <w:marLeft w:val="0"/>
          <w:marRight w:val="0"/>
          <w:marTop w:val="0"/>
          <w:marBottom w:val="0"/>
          <w:divBdr>
            <w:top w:val="none" w:sz="0" w:space="0" w:color="auto"/>
            <w:left w:val="none" w:sz="0" w:space="0" w:color="auto"/>
            <w:bottom w:val="none" w:sz="0" w:space="0" w:color="auto"/>
            <w:right w:val="none" w:sz="0" w:space="0" w:color="auto"/>
          </w:divBdr>
        </w:div>
        <w:div w:id="752241809">
          <w:marLeft w:val="0"/>
          <w:marRight w:val="0"/>
          <w:marTop w:val="0"/>
          <w:marBottom w:val="0"/>
          <w:divBdr>
            <w:top w:val="none" w:sz="0" w:space="0" w:color="auto"/>
            <w:left w:val="none" w:sz="0" w:space="0" w:color="auto"/>
            <w:bottom w:val="none" w:sz="0" w:space="0" w:color="auto"/>
            <w:right w:val="none" w:sz="0" w:space="0" w:color="auto"/>
          </w:divBdr>
        </w:div>
        <w:div w:id="2021467114">
          <w:marLeft w:val="0"/>
          <w:marRight w:val="0"/>
          <w:marTop w:val="0"/>
          <w:marBottom w:val="0"/>
          <w:divBdr>
            <w:top w:val="none" w:sz="0" w:space="0" w:color="auto"/>
            <w:left w:val="none" w:sz="0" w:space="0" w:color="auto"/>
            <w:bottom w:val="none" w:sz="0" w:space="0" w:color="auto"/>
            <w:right w:val="none" w:sz="0" w:space="0" w:color="auto"/>
          </w:divBdr>
        </w:div>
        <w:div w:id="1587953593">
          <w:marLeft w:val="0"/>
          <w:marRight w:val="0"/>
          <w:marTop w:val="0"/>
          <w:marBottom w:val="0"/>
          <w:divBdr>
            <w:top w:val="none" w:sz="0" w:space="0" w:color="auto"/>
            <w:left w:val="none" w:sz="0" w:space="0" w:color="auto"/>
            <w:bottom w:val="none" w:sz="0" w:space="0" w:color="auto"/>
            <w:right w:val="none" w:sz="0" w:space="0" w:color="auto"/>
          </w:divBdr>
        </w:div>
        <w:div w:id="859701489">
          <w:marLeft w:val="0"/>
          <w:marRight w:val="0"/>
          <w:marTop w:val="0"/>
          <w:marBottom w:val="0"/>
          <w:divBdr>
            <w:top w:val="none" w:sz="0" w:space="0" w:color="auto"/>
            <w:left w:val="none" w:sz="0" w:space="0" w:color="auto"/>
            <w:bottom w:val="none" w:sz="0" w:space="0" w:color="auto"/>
            <w:right w:val="none" w:sz="0" w:space="0" w:color="auto"/>
          </w:divBdr>
        </w:div>
        <w:div w:id="801387871">
          <w:marLeft w:val="0"/>
          <w:marRight w:val="0"/>
          <w:marTop w:val="0"/>
          <w:marBottom w:val="0"/>
          <w:divBdr>
            <w:top w:val="none" w:sz="0" w:space="0" w:color="auto"/>
            <w:left w:val="none" w:sz="0" w:space="0" w:color="auto"/>
            <w:bottom w:val="none" w:sz="0" w:space="0" w:color="auto"/>
            <w:right w:val="none" w:sz="0" w:space="0" w:color="auto"/>
          </w:divBdr>
        </w:div>
        <w:div w:id="96370252">
          <w:marLeft w:val="0"/>
          <w:marRight w:val="0"/>
          <w:marTop w:val="0"/>
          <w:marBottom w:val="0"/>
          <w:divBdr>
            <w:top w:val="none" w:sz="0" w:space="0" w:color="auto"/>
            <w:left w:val="none" w:sz="0" w:space="0" w:color="auto"/>
            <w:bottom w:val="none" w:sz="0" w:space="0" w:color="auto"/>
            <w:right w:val="none" w:sz="0" w:space="0" w:color="auto"/>
          </w:divBdr>
        </w:div>
        <w:div w:id="1722051925">
          <w:marLeft w:val="0"/>
          <w:marRight w:val="0"/>
          <w:marTop w:val="0"/>
          <w:marBottom w:val="0"/>
          <w:divBdr>
            <w:top w:val="none" w:sz="0" w:space="0" w:color="auto"/>
            <w:left w:val="none" w:sz="0" w:space="0" w:color="auto"/>
            <w:bottom w:val="none" w:sz="0" w:space="0" w:color="auto"/>
            <w:right w:val="none" w:sz="0" w:space="0" w:color="auto"/>
          </w:divBdr>
        </w:div>
        <w:div w:id="262811380">
          <w:marLeft w:val="0"/>
          <w:marRight w:val="0"/>
          <w:marTop w:val="0"/>
          <w:marBottom w:val="0"/>
          <w:divBdr>
            <w:top w:val="none" w:sz="0" w:space="0" w:color="auto"/>
            <w:left w:val="none" w:sz="0" w:space="0" w:color="auto"/>
            <w:bottom w:val="none" w:sz="0" w:space="0" w:color="auto"/>
            <w:right w:val="none" w:sz="0" w:space="0" w:color="auto"/>
          </w:divBdr>
        </w:div>
        <w:div w:id="1539901822">
          <w:marLeft w:val="0"/>
          <w:marRight w:val="0"/>
          <w:marTop w:val="0"/>
          <w:marBottom w:val="0"/>
          <w:divBdr>
            <w:top w:val="none" w:sz="0" w:space="0" w:color="auto"/>
            <w:left w:val="none" w:sz="0" w:space="0" w:color="auto"/>
            <w:bottom w:val="none" w:sz="0" w:space="0" w:color="auto"/>
            <w:right w:val="none" w:sz="0" w:space="0" w:color="auto"/>
          </w:divBdr>
        </w:div>
      </w:divsChild>
    </w:div>
    <w:div w:id="1432965965">
      <w:bodyDiv w:val="1"/>
      <w:marLeft w:val="0"/>
      <w:marRight w:val="0"/>
      <w:marTop w:val="0"/>
      <w:marBottom w:val="0"/>
      <w:divBdr>
        <w:top w:val="none" w:sz="0" w:space="0" w:color="auto"/>
        <w:left w:val="none" w:sz="0" w:space="0" w:color="auto"/>
        <w:bottom w:val="none" w:sz="0" w:space="0" w:color="auto"/>
        <w:right w:val="none" w:sz="0" w:space="0" w:color="auto"/>
      </w:divBdr>
    </w:div>
    <w:div w:id="1463158444">
      <w:bodyDiv w:val="1"/>
      <w:marLeft w:val="0"/>
      <w:marRight w:val="0"/>
      <w:marTop w:val="0"/>
      <w:marBottom w:val="0"/>
      <w:divBdr>
        <w:top w:val="none" w:sz="0" w:space="0" w:color="auto"/>
        <w:left w:val="none" w:sz="0" w:space="0" w:color="auto"/>
        <w:bottom w:val="none" w:sz="0" w:space="0" w:color="auto"/>
        <w:right w:val="none" w:sz="0" w:space="0" w:color="auto"/>
      </w:divBdr>
      <w:divsChild>
        <w:div w:id="190994520">
          <w:marLeft w:val="0"/>
          <w:marRight w:val="0"/>
          <w:marTop w:val="0"/>
          <w:marBottom w:val="0"/>
          <w:divBdr>
            <w:top w:val="none" w:sz="0" w:space="0" w:color="auto"/>
            <w:left w:val="none" w:sz="0" w:space="0" w:color="auto"/>
            <w:bottom w:val="none" w:sz="0" w:space="0" w:color="auto"/>
            <w:right w:val="none" w:sz="0" w:space="0" w:color="auto"/>
          </w:divBdr>
          <w:divsChild>
            <w:div w:id="1429960716">
              <w:marLeft w:val="0"/>
              <w:marRight w:val="0"/>
              <w:marTop w:val="0"/>
              <w:marBottom w:val="0"/>
              <w:divBdr>
                <w:top w:val="none" w:sz="0" w:space="0" w:color="auto"/>
                <w:left w:val="none" w:sz="0" w:space="0" w:color="auto"/>
                <w:bottom w:val="none" w:sz="0" w:space="0" w:color="auto"/>
                <w:right w:val="none" w:sz="0" w:space="0" w:color="auto"/>
              </w:divBdr>
              <w:divsChild>
                <w:div w:id="45300692">
                  <w:marLeft w:val="0"/>
                  <w:marRight w:val="0"/>
                  <w:marTop w:val="0"/>
                  <w:marBottom w:val="0"/>
                  <w:divBdr>
                    <w:top w:val="none" w:sz="0" w:space="0" w:color="auto"/>
                    <w:left w:val="none" w:sz="0" w:space="0" w:color="auto"/>
                    <w:bottom w:val="none" w:sz="0" w:space="0" w:color="auto"/>
                    <w:right w:val="none" w:sz="0" w:space="0" w:color="auto"/>
                  </w:divBdr>
                  <w:divsChild>
                    <w:div w:id="597059831">
                      <w:marLeft w:val="0"/>
                      <w:marRight w:val="0"/>
                      <w:marTop w:val="0"/>
                      <w:marBottom w:val="0"/>
                      <w:divBdr>
                        <w:top w:val="none" w:sz="0" w:space="0" w:color="auto"/>
                        <w:left w:val="none" w:sz="0" w:space="0" w:color="auto"/>
                        <w:bottom w:val="none" w:sz="0" w:space="0" w:color="auto"/>
                        <w:right w:val="none" w:sz="0" w:space="0" w:color="auto"/>
                      </w:divBdr>
                      <w:divsChild>
                        <w:div w:id="617446299">
                          <w:marLeft w:val="0"/>
                          <w:marRight w:val="0"/>
                          <w:marTop w:val="0"/>
                          <w:marBottom w:val="0"/>
                          <w:divBdr>
                            <w:top w:val="none" w:sz="0" w:space="0" w:color="auto"/>
                            <w:left w:val="none" w:sz="0" w:space="0" w:color="auto"/>
                            <w:bottom w:val="none" w:sz="0" w:space="0" w:color="auto"/>
                            <w:right w:val="none" w:sz="0" w:space="0" w:color="auto"/>
                          </w:divBdr>
                          <w:divsChild>
                            <w:div w:id="202837841">
                              <w:marLeft w:val="0"/>
                              <w:marRight w:val="0"/>
                              <w:marTop w:val="0"/>
                              <w:marBottom w:val="0"/>
                              <w:divBdr>
                                <w:top w:val="none" w:sz="0" w:space="0" w:color="auto"/>
                                <w:left w:val="none" w:sz="0" w:space="0" w:color="auto"/>
                                <w:bottom w:val="none" w:sz="0" w:space="0" w:color="auto"/>
                                <w:right w:val="none" w:sz="0" w:space="0" w:color="auto"/>
                              </w:divBdr>
                              <w:divsChild>
                                <w:div w:id="379863545">
                                  <w:marLeft w:val="0"/>
                                  <w:marRight w:val="0"/>
                                  <w:marTop w:val="0"/>
                                  <w:marBottom w:val="0"/>
                                  <w:divBdr>
                                    <w:top w:val="none" w:sz="0" w:space="0" w:color="auto"/>
                                    <w:left w:val="none" w:sz="0" w:space="0" w:color="auto"/>
                                    <w:bottom w:val="none" w:sz="0" w:space="0" w:color="auto"/>
                                    <w:right w:val="none" w:sz="0" w:space="0" w:color="auto"/>
                                  </w:divBdr>
                                  <w:divsChild>
                                    <w:div w:id="1333677352">
                                      <w:marLeft w:val="0"/>
                                      <w:marRight w:val="0"/>
                                      <w:marTop w:val="0"/>
                                      <w:marBottom w:val="0"/>
                                      <w:divBdr>
                                        <w:top w:val="none" w:sz="0" w:space="0" w:color="auto"/>
                                        <w:left w:val="none" w:sz="0" w:space="0" w:color="auto"/>
                                        <w:bottom w:val="none" w:sz="0" w:space="0" w:color="auto"/>
                                        <w:right w:val="none" w:sz="0" w:space="0" w:color="auto"/>
                                      </w:divBdr>
                                      <w:divsChild>
                                        <w:div w:id="1830054541">
                                          <w:marLeft w:val="0"/>
                                          <w:marRight w:val="0"/>
                                          <w:marTop w:val="0"/>
                                          <w:marBottom w:val="0"/>
                                          <w:divBdr>
                                            <w:top w:val="none" w:sz="0" w:space="0" w:color="auto"/>
                                            <w:left w:val="none" w:sz="0" w:space="0" w:color="auto"/>
                                            <w:bottom w:val="none" w:sz="0" w:space="0" w:color="auto"/>
                                            <w:right w:val="none" w:sz="0" w:space="0" w:color="auto"/>
                                          </w:divBdr>
                                          <w:divsChild>
                                            <w:div w:id="1280642535">
                                              <w:marLeft w:val="0"/>
                                              <w:marRight w:val="0"/>
                                              <w:marTop w:val="0"/>
                                              <w:marBottom w:val="0"/>
                                              <w:divBdr>
                                                <w:top w:val="none" w:sz="0" w:space="0" w:color="auto"/>
                                                <w:left w:val="none" w:sz="0" w:space="0" w:color="auto"/>
                                                <w:bottom w:val="none" w:sz="0" w:space="0" w:color="auto"/>
                                                <w:right w:val="none" w:sz="0" w:space="0" w:color="auto"/>
                                              </w:divBdr>
                                              <w:divsChild>
                                                <w:div w:id="321007701">
                                                  <w:marLeft w:val="0"/>
                                                  <w:marRight w:val="0"/>
                                                  <w:marTop w:val="0"/>
                                                  <w:marBottom w:val="0"/>
                                                  <w:divBdr>
                                                    <w:top w:val="none" w:sz="0" w:space="0" w:color="auto"/>
                                                    <w:left w:val="none" w:sz="0" w:space="0" w:color="auto"/>
                                                    <w:bottom w:val="none" w:sz="0" w:space="0" w:color="auto"/>
                                                    <w:right w:val="none" w:sz="0" w:space="0" w:color="auto"/>
                                                  </w:divBdr>
                                                  <w:divsChild>
                                                    <w:div w:id="858273606">
                                                      <w:marLeft w:val="0"/>
                                                      <w:marRight w:val="0"/>
                                                      <w:marTop w:val="0"/>
                                                      <w:marBottom w:val="0"/>
                                                      <w:divBdr>
                                                        <w:top w:val="none" w:sz="0" w:space="0" w:color="auto"/>
                                                        <w:left w:val="none" w:sz="0" w:space="0" w:color="auto"/>
                                                        <w:bottom w:val="none" w:sz="0" w:space="0" w:color="auto"/>
                                                        <w:right w:val="none" w:sz="0" w:space="0" w:color="auto"/>
                                                      </w:divBdr>
                                                      <w:divsChild>
                                                        <w:div w:id="1441752846">
                                                          <w:marLeft w:val="0"/>
                                                          <w:marRight w:val="0"/>
                                                          <w:marTop w:val="0"/>
                                                          <w:marBottom w:val="0"/>
                                                          <w:divBdr>
                                                            <w:top w:val="none" w:sz="0" w:space="0" w:color="auto"/>
                                                            <w:left w:val="none" w:sz="0" w:space="0" w:color="auto"/>
                                                            <w:bottom w:val="none" w:sz="0" w:space="0" w:color="auto"/>
                                                            <w:right w:val="none" w:sz="0" w:space="0" w:color="auto"/>
                                                          </w:divBdr>
                                                          <w:divsChild>
                                                            <w:div w:id="895051495">
                                                              <w:marLeft w:val="0"/>
                                                              <w:marRight w:val="0"/>
                                                              <w:marTop w:val="0"/>
                                                              <w:marBottom w:val="0"/>
                                                              <w:divBdr>
                                                                <w:top w:val="none" w:sz="0" w:space="0" w:color="auto"/>
                                                                <w:left w:val="none" w:sz="0" w:space="0" w:color="auto"/>
                                                                <w:bottom w:val="none" w:sz="0" w:space="0" w:color="auto"/>
                                                                <w:right w:val="none" w:sz="0" w:space="0" w:color="auto"/>
                                                              </w:divBdr>
                                                              <w:divsChild>
                                                                <w:div w:id="122113901">
                                                                  <w:marLeft w:val="0"/>
                                                                  <w:marRight w:val="0"/>
                                                                  <w:marTop w:val="0"/>
                                                                  <w:marBottom w:val="0"/>
                                                                  <w:divBdr>
                                                                    <w:top w:val="none" w:sz="0" w:space="0" w:color="auto"/>
                                                                    <w:left w:val="none" w:sz="0" w:space="0" w:color="auto"/>
                                                                    <w:bottom w:val="none" w:sz="0" w:space="0" w:color="auto"/>
                                                                    <w:right w:val="none" w:sz="0" w:space="0" w:color="auto"/>
                                                                  </w:divBdr>
                                                                  <w:divsChild>
                                                                    <w:div w:id="162626202">
                                                                      <w:marLeft w:val="0"/>
                                                                      <w:marRight w:val="0"/>
                                                                      <w:marTop w:val="0"/>
                                                                      <w:marBottom w:val="0"/>
                                                                      <w:divBdr>
                                                                        <w:top w:val="none" w:sz="0" w:space="0" w:color="auto"/>
                                                                        <w:left w:val="none" w:sz="0" w:space="0" w:color="auto"/>
                                                                        <w:bottom w:val="none" w:sz="0" w:space="0" w:color="auto"/>
                                                                        <w:right w:val="none" w:sz="0" w:space="0" w:color="auto"/>
                                                                      </w:divBdr>
                                                                      <w:divsChild>
                                                                        <w:div w:id="1948198601">
                                                                          <w:marLeft w:val="0"/>
                                                                          <w:marRight w:val="0"/>
                                                                          <w:marTop w:val="0"/>
                                                                          <w:marBottom w:val="0"/>
                                                                          <w:divBdr>
                                                                            <w:top w:val="none" w:sz="0" w:space="0" w:color="auto"/>
                                                                            <w:left w:val="none" w:sz="0" w:space="0" w:color="auto"/>
                                                                            <w:bottom w:val="none" w:sz="0" w:space="0" w:color="auto"/>
                                                                            <w:right w:val="none" w:sz="0" w:space="0" w:color="auto"/>
                                                                          </w:divBdr>
                                                                          <w:divsChild>
                                                                            <w:div w:id="882714396">
                                                                              <w:marLeft w:val="0"/>
                                                                              <w:marRight w:val="0"/>
                                                                              <w:marTop w:val="0"/>
                                                                              <w:marBottom w:val="0"/>
                                                                              <w:divBdr>
                                                                                <w:top w:val="none" w:sz="0" w:space="0" w:color="auto"/>
                                                                                <w:left w:val="none" w:sz="0" w:space="0" w:color="auto"/>
                                                                                <w:bottom w:val="none" w:sz="0" w:space="0" w:color="auto"/>
                                                                                <w:right w:val="none" w:sz="0" w:space="0" w:color="auto"/>
                                                                              </w:divBdr>
                                                                              <w:divsChild>
                                                                                <w:div w:id="949816442">
                                                                                  <w:marLeft w:val="0"/>
                                                                                  <w:marRight w:val="0"/>
                                                                                  <w:marTop w:val="0"/>
                                                                                  <w:marBottom w:val="0"/>
                                                                                  <w:divBdr>
                                                                                    <w:top w:val="none" w:sz="0" w:space="0" w:color="auto"/>
                                                                                    <w:left w:val="none" w:sz="0" w:space="0" w:color="auto"/>
                                                                                    <w:bottom w:val="none" w:sz="0" w:space="0" w:color="auto"/>
                                                                                    <w:right w:val="none" w:sz="0" w:space="0" w:color="auto"/>
                                                                                  </w:divBdr>
                                                                                  <w:divsChild>
                                                                                    <w:div w:id="251668434">
                                                                                      <w:marLeft w:val="0"/>
                                                                                      <w:marRight w:val="0"/>
                                                                                      <w:marTop w:val="0"/>
                                                                                      <w:marBottom w:val="0"/>
                                                                                      <w:divBdr>
                                                                                        <w:top w:val="none" w:sz="0" w:space="0" w:color="auto"/>
                                                                                        <w:left w:val="none" w:sz="0" w:space="0" w:color="auto"/>
                                                                                        <w:bottom w:val="none" w:sz="0" w:space="0" w:color="auto"/>
                                                                                        <w:right w:val="none" w:sz="0" w:space="0" w:color="auto"/>
                                                                                      </w:divBdr>
                                                                                      <w:divsChild>
                                                                                        <w:div w:id="1269776309">
                                                                                          <w:marLeft w:val="0"/>
                                                                                          <w:marRight w:val="0"/>
                                                                                          <w:marTop w:val="0"/>
                                                                                          <w:marBottom w:val="0"/>
                                                                                          <w:divBdr>
                                                                                            <w:top w:val="none" w:sz="0" w:space="0" w:color="auto"/>
                                                                                            <w:left w:val="none" w:sz="0" w:space="0" w:color="auto"/>
                                                                                            <w:bottom w:val="none" w:sz="0" w:space="0" w:color="auto"/>
                                                                                            <w:right w:val="none" w:sz="0" w:space="0" w:color="auto"/>
                                                                                          </w:divBdr>
                                                                                          <w:divsChild>
                                                                                            <w:div w:id="1413354042">
                                                                                              <w:marLeft w:val="0"/>
                                                                                              <w:marRight w:val="0"/>
                                                                                              <w:marTop w:val="0"/>
                                                                                              <w:marBottom w:val="0"/>
                                                                                              <w:divBdr>
                                                                                                <w:top w:val="none" w:sz="0" w:space="0" w:color="auto"/>
                                                                                                <w:left w:val="none" w:sz="0" w:space="0" w:color="auto"/>
                                                                                                <w:bottom w:val="none" w:sz="0" w:space="0" w:color="auto"/>
                                                                                                <w:right w:val="none" w:sz="0" w:space="0" w:color="auto"/>
                                                                                              </w:divBdr>
                                                                                              <w:divsChild>
                                                                                                <w:div w:id="180314845">
                                                                                                  <w:marLeft w:val="0"/>
                                                                                                  <w:marRight w:val="0"/>
                                                                                                  <w:marTop w:val="0"/>
                                                                                                  <w:marBottom w:val="0"/>
                                                                                                  <w:divBdr>
                                                                                                    <w:top w:val="none" w:sz="0" w:space="0" w:color="auto"/>
                                                                                                    <w:left w:val="none" w:sz="0" w:space="0" w:color="auto"/>
                                                                                                    <w:bottom w:val="none" w:sz="0" w:space="0" w:color="auto"/>
                                                                                                    <w:right w:val="none" w:sz="0" w:space="0" w:color="auto"/>
                                                                                                  </w:divBdr>
                                                                                                  <w:divsChild>
                                                                                                    <w:div w:id="436755119">
                                                                                                      <w:marLeft w:val="0"/>
                                                                                                      <w:marRight w:val="0"/>
                                                                                                      <w:marTop w:val="0"/>
                                                                                                      <w:marBottom w:val="0"/>
                                                                                                      <w:divBdr>
                                                                                                        <w:top w:val="none" w:sz="0" w:space="0" w:color="auto"/>
                                                                                                        <w:left w:val="none" w:sz="0" w:space="0" w:color="auto"/>
                                                                                                        <w:bottom w:val="none" w:sz="0" w:space="0" w:color="auto"/>
                                                                                                        <w:right w:val="none" w:sz="0" w:space="0" w:color="auto"/>
                                                                                                      </w:divBdr>
                                                                                                      <w:divsChild>
                                                                                                        <w:div w:id="6469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8230543">
      <w:bodyDiv w:val="1"/>
      <w:marLeft w:val="0"/>
      <w:marRight w:val="0"/>
      <w:marTop w:val="0"/>
      <w:marBottom w:val="0"/>
      <w:divBdr>
        <w:top w:val="none" w:sz="0" w:space="0" w:color="auto"/>
        <w:left w:val="none" w:sz="0" w:space="0" w:color="auto"/>
        <w:bottom w:val="none" w:sz="0" w:space="0" w:color="auto"/>
        <w:right w:val="none" w:sz="0" w:space="0" w:color="auto"/>
      </w:divBdr>
      <w:divsChild>
        <w:div w:id="510342904">
          <w:marLeft w:val="0"/>
          <w:marRight w:val="0"/>
          <w:marTop w:val="0"/>
          <w:marBottom w:val="0"/>
          <w:divBdr>
            <w:top w:val="none" w:sz="0" w:space="0" w:color="auto"/>
            <w:left w:val="none" w:sz="0" w:space="0" w:color="auto"/>
            <w:bottom w:val="none" w:sz="0" w:space="0" w:color="auto"/>
            <w:right w:val="none" w:sz="0" w:space="0" w:color="auto"/>
          </w:divBdr>
        </w:div>
      </w:divsChild>
    </w:div>
    <w:div w:id="1501654453">
      <w:bodyDiv w:val="1"/>
      <w:marLeft w:val="0"/>
      <w:marRight w:val="0"/>
      <w:marTop w:val="0"/>
      <w:marBottom w:val="0"/>
      <w:divBdr>
        <w:top w:val="none" w:sz="0" w:space="0" w:color="auto"/>
        <w:left w:val="none" w:sz="0" w:space="0" w:color="auto"/>
        <w:bottom w:val="none" w:sz="0" w:space="0" w:color="auto"/>
        <w:right w:val="none" w:sz="0" w:space="0" w:color="auto"/>
      </w:divBdr>
      <w:divsChild>
        <w:div w:id="1074618643">
          <w:marLeft w:val="0"/>
          <w:marRight w:val="0"/>
          <w:marTop w:val="0"/>
          <w:marBottom w:val="0"/>
          <w:divBdr>
            <w:top w:val="none" w:sz="0" w:space="0" w:color="auto"/>
            <w:left w:val="none" w:sz="0" w:space="0" w:color="auto"/>
            <w:bottom w:val="none" w:sz="0" w:space="0" w:color="auto"/>
            <w:right w:val="none" w:sz="0" w:space="0" w:color="auto"/>
          </w:divBdr>
        </w:div>
        <w:div w:id="1143237879">
          <w:marLeft w:val="0"/>
          <w:marRight w:val="0"/>
          <w:marTop w:val="0"/>
          <w:marBottom w:val="0"/>
          <w:divBdr>
            <w:top w:val="none" w:sz="0" w:space="0" w:color="auto"/>
            <w:left w:val="none" w:sz="0" w:space="0" w:color="auto"/>
            <w:bottom w:val="none" w:sz="0" w:space="0" w:color="auto"/>
            <w:right w:val="none" w:sz="0" w:space="0" w:color="auto"/>
          </w:divBdr>
        </w:div>
      </w:divsChild>
    </w:div>
    <w:div w:id="1616787081">
      <w:bodyDiv w:val="1"/>
      <w:marLeft w:val="0"/>
      <w:marRight w:val="0"/>
      <w:marTop w:val="0"/>
      <w:marBottom w:val="0"/>
      <w:divBdr>
        <w:top w:val="none" w:sz="0" w:space="0" w:color="auto"/>
        <w:left w:val="none" w:sz="0" w:space="0" w:color="auto"/>
        <w:bottom w:val="none" w:sz="0" w:space="0" w:color="auto"/>
        <w:right w:val="none" w:sz="0" w:space="0" w:color="auto"/>
      </w:divBdr>
      <w:divsChild>
        <w:div w:id="1793285366">
          <w:marLeft w:val="0"/>
          <w:marRight w:val="0"/>
          <w:marTop w:val="0"/>
          <w:marBottom w:val="0"/>
          <w:divBdr>
            <w:top w:val="none" w:sz="0" w:space="0" w:color="auto"/>
            <w:left w:val="none" w:sz="0" w:space="0" w:color="auto"/>
            <w:bottom w:val="none" w:sz="0" w:space="0" w:color="auto"/>
            <w:right w:val="none" w:sz="0" w:space="0" w:color="auto"/>
          </w:divBdr>
        </w:div>
      </w:divsChild>
    </w:div>
    <w:div w:id="1690982704">
      <w:bodyDiv w:val="1"/>
      <w:marLeft w:val="0"/>
      <w:marRight w:val="0"/>
      <w:marTop w:val="0"/>
      <w:marBottom w:val="0"/>
      <w:divBdr>
        <w:top w:val="none" w:sz="0" w:space="0" w:color="auto"/>
        <w:left w:val="none" w:sz="0" w:space="0" w:color="auto"/>
        <w:bottom w:val="none" w:sz="0" w:space="0" w:color="auto"/>
        <w:right w:val="none" w:sz="0" w:space="0" w:color="auto"/>
      </w:divBdr>
    </w:div>
    <w:div w:id="1697191802">
      <w:bodyDiv w:val="1"/>
      <w:marLeft w:val="0"/>
      <w:marRight w:val="0"/>
      <w:marTop w:val="0"/>
      <w:marBottom w:val="0"/>
      <w:divBdr>
        <w:top w:val="none" w:sz="0" w:space="0" w:color="auto"/>
        <w:left w:val="none" w:sz="0" w:space="0" w:color="auto"/>
        <w:bottom w:val="none" w:sz="0" w:space="0" w:color="auto"/>
        <w:right w:val="none" w:sz="0" w:space="0" w:color="auto"/>
      </w:divBdr>
    </w:div>
    <w:div w:id="1813790641">
      <w:bodyDiv w:val="1"/>
      <w:marLeft w:val="0"/>
      <w:marRight w:val="0"/>
      <w:marTop w:val="0"/>
      <w:marBottom w:val="0"/>
      <w:divBdr>
        <w:top w:val="none" w:sz="0" w:space="0" w:color="auto"/>
        <w:left w:val="none" w:sz="0" w:space="0" w:color="auto"/>
        <w:bottom w:val="none" w:sz="0" w:space="0" w:color="auto"/>
        <w:right w:val="none" w:sz="0" w:space="0" w:color="auto"/>
      </w:divBdr>
      <w:divsChild>
        <w:div w:id="1302612387">
          <w:marLeft w:val="0"/>
          <w:marRight w:val="0"/>
          <w:marTop w:val="0"/>
          <w:marBottom w:val="0"/>
          <w:divBdr>
            <w:top w:val="none" w:sz="0" w:space="0" w:color="auto"/>
            <w:left w:val="none" w:sz="0" w:space="0" w:color="auto"/>
            <w:bottom w:val="none" w:sz="0" w:space="0" w:color="auto"/>
            <w:right w:val="none" w:sz="0" w:space="0" w:color="auto"/>
          </w:divBdr>
        </w:div>
        <w:div w:id="2145390755">
          <w:marLeft w:val="0"/>
          <w:marRight w:val="0"/>
          <w:marTop w:val="0"/>
          <w:marBottom w:val="0"/>
          <w:divBdr>
            <w:top w:val="none" w:sz="0" w:space="0" w:color="auto"/>
            <w:left w:val="none" w:sz="0" w:space="0" w:color="auto"/>
            <w:bottom w:val="none" w:sz="0" w:space="0" w:color="auto"/>
            <w:right w:val="none" w:sz="0" w:space="0" w:color="auto"/>
          </w:divBdr>
        </w:div>
        <w:div w:id="897741748">
          <w:marLeft w:val="0"/>
          <w:marRight w:val="0"/>
          <w:marTop w:val="0"/>
          <w:marBottom w:val="0"/>
          <w:divBdr>
            <w:top w:val="none" w:sz="0" w:space="0" w:color="auto"/>
            <w:left w:val="none" w:sz="0" w:space="0" w:color="auto"/>
            <w:bottom w:val="none" w:sz="0" w:space="0" w:color="auto"/>
            <w:right w:val="none" w:sz="0" w:space="0" w:color="auto"/>
          </w:divBdr>
          <w:divsChild>
            <w:div w:id="14910244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37070028">
      <w:bodyDiv w:val="1"/>
      <w:marLeft w:val="0"/>
      <w:marRight w:val="0"/>
      <w:marTop w:val="0"/>
      <w:marBottom w:val="0"/>
      <w:divBdr>
        <w:top w:val="none" w:sz="0" w:space="0" w:color="auto"/>
        <w:left w:val="none" w:sz="0" w:space="0" w:color="auto"/>
        <w:bottom w:val="none" w:sz="0" w:space="0" w:color="auto"/>
        <w:right w:val="none" w:sz="0" w:space="0" w:color="auto"/>
      </w:divBdr>
      <w:divsChild>
        <w:div w:id="211424056">
          <w:marLeft w:val="0"/>
          <w:marRight w:val="0"/>
          <w:marTop w:val="0"/>
          <w:marBottom w:val="0"/>
          <w:divBdr>
            <w:top w:val="none" w:sz="0" w:space="0" w:color="auto"/>
            <w:left w:val="none" w:sz="0" w:space="0" w:color="auto"/>
            <w:bottom w:val="none" w:sz="0" w:space="0" w:color="auto"/>
            <w:right w:val="none" w:sz="0" w:space="0" w:color="auto"/>
          </w:divBdr>
        </w:div>
      </w:divsChild>
    </w:div>
    <w:div w:id="2079010015">
      <w:bodyDiv w:val="1"/>
      <w:marLeft w:val="0"/>
      <w:marRight w:val="0"/>
      <w:marTop w:val="0"/>
      <w:marBottom w:val="0"/>
      <w:divBdr>
        <w:top w:val="none" w:sz="0" w:space="0" w:color="auto"/>
        <w:left w:val="none" w:sz="0" w:space="0" w:color="auto"/>
        <w:bottom w:val="none" w:sz="0" w:space="0" w:color="auto"/>
        <w:right w:val="none" w:sz="0" w:space="0" w:color="auto"/>
      </w:divBdr>
      <w:divsChild>
        <w:div w:id="70204064">
          <w:marLeft w:val="0"/>
          <w:marRight w:val="0"/>
          <w:marTop w:val="0"/>
          <w:marBottom w:val="0"/>
          <w:divBdr>
            <w:top w:val="none" w:sz="0" w:space="0" w:color="auto"/>
            <w:left w:val="none" w:sz="0" w:space="0" w:color="auto"/>
            <w:bottom w:val="none" w:sz="0" w:space="0" w:color="auto"/>
            <w:right w:val="none" w:sz="0" w:space="0" w:color="auto"/>
          </w:divBdr>
        </w:div>
        <w:div w:id="550574872">
          <w:marLeft w:val="0"/>
          <w:marRight w:val="0"/>
          <w:marTop w:val="0"/>
          <w:marBottom w:val="0"/>
          <w:divBdr>
            <w:top w:val="none" w:sz="0" w:space="0" w:color="auto"/>
            <w:left w:val="none" w:sz="0" w:space="0" w:color="auto"/>
            <w:bottom w:val="none" w:sz="0" w:space="0" w:color="auto"/>
            <w:right w:val="none" w:sz="0" w:space="0" w:color="auto"/>
          </w:divBdr>
        </w:div>
        <w:div w:id="1726104911">
          <w:marLeft w:val="0"/>
          <w:marRight w:val="0"/>
          <w:marTop w:val="0"/>
          <w:marBottom w:val="0"/>
          <w:divBdr>
            <w:top w:val="none" w:sz="0" w:space="0" w:color="auto"/>
            <w:left w:val="none" w:sz="0" w:space="0" w:color="auto"/>
            <w:bottom w:val="none" w:sz="0" w:space="0" w:color="auto"/>
            <w:right w:val="none" w:sz="0" w:space="0" w:color="auto"/>
          </w:divBdr>
        </w:div>
      </w:divsChild>
    </w:div>
    <w:div w:id="2134859134">
      <w:bodyDiv w:val="1"/>
      <w:marLeft w:val="0"/>
      <w:marRight w:val="0"/>
      <w:marTop w:val="0"/>
      <w:marBottom w:val="0"/>
      <w:divBdr>
        <w:top w:val="none" w:sz="0" w:space="0" w:color="auto"/>
        <w:left w:val="none" w:sz="0" w:space="0" w:color="auto"/>
        <w:bottom w:val="none" w:sz="0" w:space="0" w:color="auto"/>
        <w:right w:val="none" w:sz="0" w:space="0" w:color="auto"/>
      </w:divBdr>
      <w:divsChild>
        <w:div w:id="455565632">
          <w:marLeft w:val="0"/>
          <w:marRight w:val="0"/>
          <w:marTop w:val="0"/>
          <w:marBottom w:val="0"/>
          <w:divBdr>
            <w:top w:val="none" w:sz="0" w:space="0" w:color="auto"/>
            <w:left w:val="none" w:sz="0" w:space="0" w:color="auto"/>
            <w:bottom w:val="none" w:sz="0" w:space="0" w:color="auto"/>
            <w:right w:val="none" w:sz="0" w:space="0" w:color="auto"/>
          </w:divBdr>
          <w:divsChild>
            <w:div w:id="1619532095">
              <w:marLeft w:val="0"/>
              <w:marRight w:val="0"/>
              <w:marTop w:val="0"/>
              <w:marBottom w:val="0"/>
              <w:divBdr>
                <w:top w:val="none" w:sz="0" w:space="0" w:color="auto"/>
                <w:left w:val="none" w:sz="0" w:space="0" w:color="auto"/>
                <w:bottom w:val="none" w:sz="0" w:space="0" w:color="auto"/>
                <w:right w:val="none" w:sz="0" w:space="0" w:color="auto"/>
              </w:divBdr>
              <w:divsChild>
                <w:div w:id="1427582088">
                  <w:marLeft w:val="0"/>
                  <w:marRight w:val="0"/>
                  <w:marTop w:val="0"/>
                  <w:marBottom w:val="0"/>
                  <w:divBdr>
                    <w:top w:val="none" w:sz="0" w:space="0" w:color="auto"/>
                    <w:left w:val="none" w:sz="0" w:space="0" w:color="auto"/>
                    <w:bottom w:val="none" w:sz="0" w:space="0" w:color="auto"/>
                    <w:right w:val="none" w:sz="0" w:space="0" w:color="auto"/>
                  </w:divBdr>
                  <w:divsChild>
                    <w:div w:id="1940215916">
                      <w:marLeft w:val="0"/>
                      <w:marRight w:val="0"/>
                      <w:marTop w:val="0"/>
                      <w:marBottom w:val="450"/>
                      <w:divBdr>
                        <w:top w:val="none" w:sz="0" w:space="0" w:color="auto"/>
                        <w:left w:val="none" w:sz="0" w:space="0" w:color="auto"/>
                        <w:bottom w:val="none" w:sz="0" w:space="0" w:color="auto"/>
                        <w:right w:val="none" w:sz="0" w:space="0" w:color="auto"/>
                      </w:divBdr>
                      <w:divsChild>
                        <w:div w:id="1778941116">
                          <w:marLeft w:val="0"/>
                          <w:marRight w:val="0"/>
                          <w:marTop w:val="0"/>
                          <w:marBottom w:val="0"/>
                          <w:divBdr>
                            <w:top w:val="none" w:sz="0" w:space="0" w:color="auto"/>
                            <w:left w:val="none" w:sz="0" w:space="0" w:color="auto"/>
                            <w:bottom w:val="none" w:sz="0" w:space="0" w:color="auto"/>
                            <w:right w:val="none" w:sz="0" w:space="0" w:color="auto"/>
                          </w:divBdr>
                          <w:divsChild>
                            <w:div w:id="2109959202">
                              <w:marLeft w:val="0"/>
                              <w:marRight w:val="0"/>
                              <w:marTop w:val="0"/>
                              <w:marBottom w:val="0"/>
                              <w:divBdr>
                                <w:top w:val="none" w:sz="0" w:space="0" w:color="auto"/>
                                <w:left w:val="none" w:sz="0" w:space="0" w:color="auto"/>
                                <w:bottom w:val="none" w:sz="0" w:space="0" w:color="auto"/>
                                <w:right w:val="none" w:sz="0" w:space="0" w:color="auto"/>
                              </w:divBdr>
                              <w:divsChild>
                                <w:div w:id="1242595043">
                                  <w:marLeft w:val="0"/>
                                  <w:marRight w:val="0"/>
                                  <w:marTop w:val="0"/>
                                  <w:marBottom w:val="0"/>
                                  <w:divBdr>
                                    <w:top w:val="none" w:sz="0" w:space="0" w:color="auto"/>
                                    <w:left w:val="none" w:sz="0" w:space="0" w:color="auto"/>
                                    <w:bottom w:val="none" w:sz="0" w:space="0" w:color="auto"/>
                                    <w:right w:val="none" w:sz="0" w:space="0" w:color="auto"/>
                                  </w:divBdr>
                                  <w:divsChild>
                                    <w:div w:id="615336817">
                                      <w:marLeft w:val="0"/>
                                      <w:marRight w:val="0"/>
                                      <w:marTop w:val="0"/>
                                      <w:marBottom w:val="0"/>
                                      <w:divBdr>
                                        <w:top w:val="none" w:sz="0" w:space="0" w:color="auto"/>
                                        <w:left w:val="none" w:sz="0" w:space="0" w:color="auto"/>
                                        <w:bottom w:val="none" w:sz="0" w:space="0" w:color="auto"/>
                                        <w:right w:val="none" w:sz="0" w:space="0" w:color="auto"/>
                                      </w:divBdr>
                                      <w:divsChild>
                                        <w:div w:id="64228434">
                                          <w:marLeft w:val="0"/>
                                          <w:marRight w:val="0"/>
                                          <w:marTop w:val="0"/>
                                          <w:marBottom w:val="0"/>
                                          <w:divBdr>
                                            <w:top w:val="none" w:sz="0" w:space="0" w:color="auto"/>
                                            <w:left w:val="none" w:sz="0" w:space="0" w:color="auto"/>
                                            <w:bottom w:val="none" w:sz="0" w:space="0" w:color="auto"/>
                                            <w:right w:val="none" w:sz="0" w:space="0" w:color="auto"/>
                                          </w:divBdr>
                                          <w:divsChild>
                                            <w:div w:id="1762754469">
                                              <w:marLeft w:val="0"/>
                                              <w:marRight w:val="0"/>
                                              <w:marTop w:val="0"/>
                                              <w:marBottom w:val="0"/>
                                              <w:divBdr>
                                                <w:top w:val="none" w:sz="0" w:space="0" w:color="auto"/>
                                                <w:left w:val="none" w:sz="0" w:space="0" w:color="auto"/>
                                                <w:bottom w:val="none" w:sz="0" w:space="0" w:color="auto"/>
                                                <w:right w:val="none" w:sz="0" w:space="0" w:color="auto"/>
                                              </w:divBdr>
                                              <w:divsChild>
                                                <w:div w:id="417287990">
                                                  <w:marLeft w:val="0"/>
                                                  <w:marRight w:val="0"/>
                                                  <w:marTop w:val="0"/>
                                                  <w:marBottom w:val="0"/>
                                                  <w:divBdr>
                                                    <w:top w:val="none" w:sz="0" w:space="0" w:color="auto"/>
                                                    <w:left w:val="none" w:sz="0" w:space="0" w:color="auto"/>
                                                    <w:bottom w:val="none" w:sz="0" w:space="0" w:color="auto"/>
                                                    <w:right w:val="none" w:sz="0" w:space="0" w:color="auto"/>
                                                  </w:divBdr>
                                                  <w:divsChild>
                                                    <w:div w:id="89863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chools.milwaukee.k12.wi.us/morse/" TargetMode="External"/><Relationship Id="rId18" Type="http://schemas.openxmlformats.org/officeDocument/2006/relationships/image" Target="media/image6.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wrightp2@milwaukee.k12.wi.us"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ites.google.com/milwaukee.k12.wi.us/morse/home" TargetMode="External"/><Relationship Id="rId22" Type="http://schemas.openxmlformats.org/officeDocument/2006/relationships/hyperlink" Target="https://www.google.com/search?q=neo&amp;kgmid=/m/01hmvs&amp;sa=X&amp;ved=2ahUKEwiXgMLN6d6TAxUZ_8kDHQGhEqMQ3egRegQIBxAJ"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lemagm\Downloads\tf02805139.dotx" TargetMode="External"/></Relationships>
</file>

<file path=word/theme/theme1.xml><?xml version="1.0" encoding="utf-8"?>
<a:theme xmlns:a="http://schemas.openxmlformats.org/drawingml/2006/main" name="Elementary NEwsletter">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irectSourceMarket xmlns="4873beb7-5857-4685-be1f-d57550cc96cc" xsi:nil="true"/>
    <ApprovalStatus xmlns="4873beb7-5857-4685-be1f-d57550cc96cc">InProgress</ApprovalStatus>
    <MarketSpecific xmlns="4873beb7-5857-4685-be1f-d57550cc96cc">false</MarketSpecific>
    <LocComments xmlns="4873beb7-5857-4685-be1f-d57550cc96cc" xsi:nil="true"/>
    <ThumbnailAssetId xmlns="4873beb7-5857-4685-be1f-d57550cc96cc" xsi:nil="true"/>
    <PrimaryImageGen xmlns="4873beb7-5857-4685-be1f-d57550cc96cc">true</PrimaryImageGen>
    <LegacyData xmlns="4873beb7-5857-4685-be1f-d57550cc96cc" xsi:nil="true"/>
    <LocRecommendedHandoff xmlns="4873beb7-5857-4685-be1f-d57550cc96cc" xsi:nil="true"/>
    <BusinessGroup xmlns="4873beb7-5857-4685-be1f-d57550cc96cc" xsi:nil="true"/>
    <BlockPublish xmlns="4873beb7-5857-4685-be1f-d57550cc96cc">false</BlockPublish>
    <TPFriendlyName xmlns="4873beb7-5857-4685-be1f-d57550cc96cc" xsi:nil="true"/>
    <NumericId xmlns="4873beb7-5857-4685-be1f-d57550cc96cc" xsi:nil="true"/>
    <APEditor xmlns="4873beb7-5857-4685-be1f-d57550cc96cc">
      <UserInfo>
        <DisplayName/>
        <AccountId xsi:nil="true"/>
        <AccountType/>
      </UserInfo>
    </APEditor>
    <SourceTitle xmlns="4873beb7-5857-4685-be1f-d57550cc96cc" xsi:nil="true"/>
    <OpenTemplate xmlns="4873beb7-5857-4685-be1f-d57550cc96cc">true</OpenTemplate>
    <UALocComments xmlns="4873beb7-5857-4685-be1f-d57550cc96cc" xsi:nil="true"/>
    <ParentAssetId xmlns="4873beb7-5857-4685-be1f-d57550cc96cc" xsi:nil="true"/>
    <IntlLangReviewDate xmlns="4873beb7-5857-4685-be1f-d57550cc96cc" xsi:nil="true"/>
    <FeatureTagsTaxHTField0 xmlns="4873beb7-5857-4685-be1f-d57550cc96cc">
      <Terms xmlns="http://schemas.microsoft.com/office/infopath/2007/PartnerControls"/>
    </FeatureTagsTaxHTField0>
    <PublishStatusLookup xmlns="4873beb7-5857-4685-be1f-d57550cc96cc">
      <Value>1381680</Value>
    </PublishStatusLookup>
    <Providers xmlns="4873beb7-5857-4685-be1f-d57550cc96cc" xsi:nil="true"/>
    <MachineTranslated xmlns="4873beb7-5857-4685-be1f-d57550cc96cc">false</MachineTranslated>
    <OriginalSourceMarket xmlns="4873beb7-5857-4685-be1f-d57550cc96cc" xsi:nil="true"/>
    <APDescription xmlns="4873beb7-5857-4685-be1f-d57550cc96cc">This newsletter is designed for use by elementary schools or parent teacher groups. It includes friendly instructional text for customizing it to feature your school colors and add your own photos. 
</APDescription>
    <ClipArtFilename xmlns="4873beb7-5857-4685-be1f-d57550cc96cc" xsi:nil="true"/>
    <ContentItem xmlns="4873beb7-5857-4685-be1f-d57550cc96cc" xsi:nil="true"/>
    <TPInstallLocation xmlns="4873beb7-5857-4685-be1f-d57550cc96cc" xsi:nil="true"/>
    <PublishTargets xmlns="4873beb7-5857-4685-be1f-d57550cc96cc">OfficeOnlineVNext</PublishTargets>
    <TimesCloned xmlns="4873beb7-5857-4685-be1f-d57550cc96cc" xsi:nil="true"/>
    <AssetStart xmlns="4873beb7-5857-4685-be1f-d57550cc96cc">2011-12-20T00:56:00+00:00</AssetStart>
    <Provider xmlns="4873beb7-5857-4685-be1f-d57550cc96cc" xsi:nil="true"/>
    <AcquiredFrom xmlns="4873beb7-5857-4685-be1f-d57550cc96cc">Internal MS</AcquiredFrom>
    <FriendlyTitle xmlns="4873beb7-5857-4685-be1f-d57550cc96cc" xsi:nil="true"/>
    <LastHandOff xmlns="4873beb7-5857-4685-be1f-d57550cc96cc" xsi:nil="true"/>
    <TPClientViewer xmlns="4873beb7-5857-4685-be1f-d57550cc96cc" xsi:nil="true"/>
    <UACurrentWords xmlns="4873beb7-5857-4685-be1f-d57550cc96cc" xsi:nil="true"/>
    <ArtSampleDocs xmlns="4873beb7-5857-4685-be1f-d57550cc96cc" xsi:nil="true"/>
    <UALocRecommendation xmlns="4873beb7-5857-4685-be1f-d57550cc96cc">Localize</UALocRecommendation>
    <Manager xmlns="4873beb7-5857-4685-be1f-d57550cc96cc" xsi:nil="true"/>
    <ShowIn xmlns="4873beb7-5857-4685-be1f-d57550cc96cc">Show everywhere</ShowIn>
    <UANotes xmlns="4873beb7-5857-4685-be1f-d57550cc96cc" xsi:nil="true"/>
    <TemplateStatus xmlns="4873beb7-5857-4685-be1f-d57550cc96cc">Complete</TemplateStatus>
    <InternalTagsTaxHTField0 xmlns="4873beb7-5857-4685-be1f-d57550cc96cc">
      <Terms xmlns="http://schemas.microsoft.com/office/infopath/2007/PartnerControls"/>
    </InternalTagsTaxHTField0>
    <CSXHash xmlns="4873beb7-5857-4685-be1f-d57550cc96cc" xsi:nil="true"/>
    <Downloads xmlns="4873beb7-5857-4685-be1f-d57550cc96cc">0</Downloads>
    <VoteCount xmlns="4873beb7-5857-4685-be1f-d57550cc96cc" xsi:nil="true"/>
    <OOCacheId xmlns="4873beb7-5857-4685-be1f-d57550cc96cc" xsi:nil="true"/>
    <IsDeleted xmlns="4873beb7-5857-4685-be1f-d57550cc96cc">false</IsDeleted>
    <AssetExpire xmlns="4873beb7-5857-4685-be1f-d57550cc96cc">2035-01-01T08:00:00+00:00</AssetExpire>
    <DSATActionTaken xmlns="4873beb7-5857-4685-be1f-d57550cc96cc" xsi:nil="true"/>
    <CSXSubmissionMarket xmlns="4873beb7-5857-4685-be1f-d57550cc96cc" xsi:nil="true"/>
    <TPExecutable xmlns="4873beb7-5857-4685-be1f-d57550cc96cc" xsi:nil="true"/>
    <SubmitterId xmlns="4873beb7-5857-4685-be1f-d57550cc96cc" xsi:nil="true"/>
    <EditorialTags xmlns="4873beb7-5857-4685-be1f-d57550cc96cc" xsi:nil="true"/>
    <ApprovalLog xmlns="4873beb7-5857-4685-be1f-d57550cc96cc" xsi:nil="true"/>
    <AssetType xmlns="4873beb7-5857-4685-be1f-d57550cc96cc">TP</AssetType>
    <BugNumber xmlns="4873beb7-5857-4685-be1f-d57550cc96cc" xsi:nil="true"/>
    <CSXSubmissionDate xmlns="4873beb7-5857-4685-be1f-d57550cc96cc" xsi:nil="true"/>
    <CSXUpdate xmlns="4873beb7-5857-4685-be1f-d57550cc96cc">false</CSXUpdate>
    <Milestone xmlns="4873beb7-5857-4685-be1f-d57550cc96cc" xsi:nil="true"/>
    <RecommendationsModifier xmlns="4873beb7-5857-4685-be1f-d57550cc96cc">1000</RecommendationsModifier>
    <OriginAsset xmlns="4873beb7-5857-4685-be1f-d57550cc96cc" xsi:nil="true"/>
    <TPComponent xmlns="4873beb7-5857-4685-be1f-d57550cc96cc" xsi:nil="true"/>
    <AssetId xmlns="4873beb7-5857-4685-be1f-d57550cc96cc">TP102805108</AssetId>
    <IntlLocPriority xmlns="4873beb7-5857-4685-be1f-d57550cc96cc" xsi:nil="true"/>
    <PolicheckWords xmlns="4873beb7-5857-4685-be1f-d57550cc96cc" xsi:nil="true"/>
    <TPLaunchHelpLink xmlns="4873beb7-5857-4685-be1f-d57550cc96cc" xsi:nil="true"/>
    <TPApplication xmlns="4873beb7-5857-4685-be1f-d57550cc96cc" xsi:nil="true"/>
    <CrawlForDependencies xmlns="4873beb7-5857-4685-be1f-d57550cc96cc">false</CrawlForDependencies>
    <HandoffToMSDN xmlns="4873beb7-5857-4685-be1f-d57550cc96cc" xsi:nil="true"/>
    <PlannedPubDate xmlns="4873beb7-5857-4685-be1f-d57550cc96cc" xsi:nil="true"/>
    <IntlLangReviewer xmlns="4873beb7-5857-4685-be1f-d57550cc96cc" xsi:nil="true"/>
    <TrustLevel xmlns="4873beb7-5857-4685-be1f-d57550cc96cc">1 Microsoft Managed Content</TrustLevel>
    <LocLastLocAttemptVersionLookup xmlns="4873beb7-5857-4685-be1f-d57550cc96cc">725732</LocLastLocAttemptVersionLookup>
    <IsSearchable xmlns="4873beb7-5857-4685-be1f-d57550cc96cc">true</IsSearchable>
    <TemplateTemplateType xmlns="4873beb7-5857-4685-be1f-d57550cc96cc">Word Document Template</TemplateTemplateType>
    <CampaignTagsTaxHTField0 xmlns="4873beb7-5857-4685-be1f-d57550cc96cc">
      <Terms xmlns="http://schemas.microsoft.com/office/infopath/2007/PartnerControls"/>
    </CampaignTagsTaxHTField0>
    <TPNamespace xmlns="4873beb7-5857-4685-be1f-d57550cc96cc" xsi:nil="true"/>
    <TaxCatchAll xmlns="4873beb7-5857-4685-be1f-d57550cc96cc"/>
    <Markets xmlns="4873beb7-5857-4685-be1f-d57550cc96cc"/>
    <UAProjectedTotalWords xmlns="4873beb7-5857-4685-be1f-d57550cc96cc" xsi:nil="true"/>
    <IntlLangReview xmlns="4873beb7-5857-4685-be1f-d57550cc96cc">false</IntlLangReview>
    <OutputCachingOn xmlns="4873beb7-5857-4685-be1f-d57550cc96cc">false</OutputCachingOn>
    <AverageRating xmlns="4873beb7-5857-4685-be1f-d57550cc96cc" xsi:nil="true"/>
    <APAuthor xmlns="4873beb7-5857-4685-be1f-d57550cc96cc">
      <UserInfo>
        <DisplayName>REDMOND\v-anij</DisplayName>
        <AccountId>2469</AccountId>
        <AccountType/>
      </UserInfo>
    </APAuthor>
    <LocManualTestRequired xmlns="4873beb7-5857-4685-be1f-d57550cc96cc">false</LocManualTestRequired>
    <TPCommandLine xmlns="4873beb7-5857-4685-be1f-d57550cc96cc" xsi:nil="true"/>
    <TPAppVersion xmlns="4873beb7-5857-4685-be1f-d57550cc96cc" xsi:nil="true"/>
    <EditorialStatus xmlns="4873beb7-5857-4685-be1f-d57550cc96cc">Complete</EditorialStatus>
    <LastModifiedDateTime xmlns="4873beb7-5857-4685-be1f-d57550cc96cc" xsi:nil="true"/>
    <ScenarioTagsTaxHTField0 xmlns="4873beb7-5857-4685-be1f-d57550cc96cc">
      <Terms xmlns="http://schemas.microsoft.com/office/infopath/2007/PartnerControls"/>
    </ScenarioTagsTaxHTField0>
    <OriginalRelease xmlns="4873beb7-5857-4685-be1f-d57550cc96cc">14</OriginalRelease>
    <TPLaunchHelpLinkType xmlns="4873beb7-5857-4685-be1f-d57550cc96cc">Template</TPLaunchHelpLinkType>
    <LocalizationTagsTaxHTField0 xmlns="4873beb7-5857-4685-be1f-d57550cc96cc">
      <Terms xmlns="http://schemas.microsoft.com/office/infopath/2007/PartnerControls"/>
    </LocalizationTagsTaxHTField0>
    <LocMarketGroupTiers2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B6CCC2-E28C-454D-AEE0-B2F1127B3A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F4C063-406C-4BE2-A6CF-BFDA9838C845}">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4.xml><?xml version="1.0" encoding="utf-8"?>
<ds:datastoreItem xmlns:ds="http://schemas.openxmlformats.org/officeDocument/2006/customXml" ds:itemID="{5010F1F1-6C2D-4245-9F1E-116DEA769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tf02805139.dotx</Template>
  <TotalTime>77</TotalTime>
  <Pages>4</Pages>
  <Words>553</Words>
  <Characters>3036</Characters>
  <Application>Microsoft Office Word</Application>
  <DocSecurity>0</DocSecurity>
  <Lines>97</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Wright, Paris</cp:lastModifiedBy>
  <cp:revision>44</cp:revision>
  <cp:lastPrinted>2026-03-03T19:16:00Z</cp:lastPrinted>
  <dcterms:created xsi:type="dcterms:W3CDTF">2026-04-08T17:37:00Z</dcterms:created>
  <dcterms:modified xsi:type="dcterms:W3CDTF">2026-04-10T16:54:00Z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